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C54E15" w14:textId="77777777" w:rsidR="00F50917" w:rsidRDefault="00D11AE5" w:rsidP="00F50917">
      <w:pPr>
        <w:autoSpaceDE w:val="0"/>
        <w:autoSpaceDN w:val="0"/>
        <w:adjustRightInd w:val="0"/>
        <w:rPr>
          <w:rFonts w:ascii="Calibri" w:hAnsi="Calibri" w:cs="Calibri"/>
          <w:color w:val="000000"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color w:val="000000"/>
          <w:sz w:val="24"/>
          <w:szCs w:val="24"/>
        </w:rPr>
        <w:tab/>
      </w:r>
      <w:r w:rsidR="002F031B">
        <w:rPr>
          <w:rFonts w:ascii="Calibri" w:hAnsi="Calibri" w:cs="Calibri"/>
          <w:color w:val="000000"/>
          <w:sz w:val="24"/>
          <w:szCs w:val="24"/>
        </w:rPr>
        <w:tab/>
      </w:r>
      <w:r w:rsidR="002F031B">
        <w:rPr>
          <w:rFonts w:ascii="Calibri" w:hAnsi="Calibri" w:cs="Calibri"/>
          <w:color w:val="000000"/>
          <w:sz w:val="24"/>
          <w:szCs w:val="24"/>
        </w:rPr>
        <w:tab/>
      </w:r>
      <w:r w:rsidR="001425CA">
        <w:rPr>
          <w:rFonts w:ascii="Calibri" w:hAnsi="Calibri" w:cs="Calibri"/>
          <w:color w:val="000000"/>
          <w:sz w:val="24"/>
          <w:szCs w:val="24"/>
        </w:rPr>
        <w:tab/>
      </w:r>
      <w:r w:rsidR="001425CA">
        <w:rPr>
          <w:rFonts w:ascii="Calibri" w:hAnsi="Calibri" w:cs="Calibri"/>
          <w:color w:val="000000"/>
          <w:sz w:val="24"/>
          <w:szCs w:val="24"/>
        </w:rPr>
        <w:tab/>
      </w:r>
      <w:r w:rsidR="001425CA">
        <w:rPr>
          <w:rFonts w:ascii="Calibri" w:hAnsi="Calibri" w:cs="Calibri"/>
          <w:color w:val="000000"/>
          <w:sz w:val="24"/>
          <w:szCs w:val="24"/>
        </w:rPr>
        <w:tab/>
      </w:r>
      <w:r w:rsidR="001425CA">
        <w:rPr>
          <w:rFonts w:ascii="Calibri" w:hAnsi="Calibri" w:cs="Calibri"/>
          <w:color w:val="000000"/>
          <w:sz w:val="24"/>
          <w:szCs w:val="24"/>
        </w:rPr>
        <w:tab/>
      </w:r>
    </w:p>
    <w:p w14:paraId="4FBEDFFC" w14:textId="4C99502B" w:rsidR="00F50917" w:rsidRPr="00EB3E9F" w:rsidRDefault="00871C20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 w:rsidRPr="00EB3E9F">
        <w:rPr>
          <w:rFonts w:ascii="Arial" w:hAnsi="Arial" w:cs="Arial"/>
          <w:color w:val="000000"/>
          <w:sz w:val="24"/>
          <w:szCs w:val="24"/>
        </w:rPr>
        <w:t>Roma, 21 maggio 2024</w:t>
      </w:r>
      <w:r w:rsidRPr="00EB3E9F">
        <w:rPr>
          <w:rFonts w:ascii="Arial" w:hAnsi="Arial" w:cs="Arial"/>
          <w:color w:val="000000"/>
          <w:sz w:val="24"/>
          <w:szCs w:val="24"/>
        </w:rPr>
        <w:tab/>
      </w:r>
    </w:p>
    <w:p w14:paraId="43BB4613" w14:textId="77777777" w:rsidR="00871C20" w:rsidRPr="00EB3E9F" w:rsidRDefault="00871C20" w:rsidP="00871C20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669ABB2A" w14:textId="1FAD968C" w:rsidR="00F50917" w:rsidRPr="00EB3E9F" w:rsidRDefault="00871C20" w:rsidP="00EB3E9F">
      <w:pPr>
        <w:autoSpaceDE w:val="0"/>
        <w:autoSpaceDN w:val="0"/>
        <w:adjustRightInd w:val="0"/>
        <w:ind w:left="4248" w:firstLine="72"/>
        <w:rPr>
          <w:rFonts w:ascii="Arial" w:hAnsi="Arial" w:cs="Arial"/>
          <w:color w:val="000000"/>
          <w:sz w:val="24"/>
          <w:szCs w:val="24"/>
        </w:rPr>
      </w:pPr>
      <w:r w:rsidRPr="00EB3E9F">
        <w:rPr>
          <w:rFonts w:ascii="Arial" w:hAnsi="Arial" w:cs="Arial"/>
          <w:color w:val="000000"/>
          <w:sz w:val="24"/>
          <w:szCs w:val="24"/>
        </w:rPr>
        <w:t xml:space="preserve">L’ASPAL (Agenzia Sarda per le Politiche Attive </w:t>
      </w:r>
      <w:r w:rsidR="00EB3E9F">
        <w:rPr>
          <w:rFonts w:ascii="Arial" w:hAnsi="Arial" w:cs="Arial"/>
          <w:color w:val="000000"/>
          <w:sz w:val="24"/>
          <w:szCs w:val="24"/>
        </w:rPr>
        <w:t xml:space="preserve">    </w:t>
      </w:r>
      <w:r w:rsidRPr="00EB3E9F">
        <w:rPr>
          <w:rFonts w:ascii="Arial" w:hAnsi="Arial" w:cs="Arial"/>
          <w:color w:val="000000"/>
          <w:sz w:val="24"/>
          <w:szCs w:val="24"/>
        </w:rPr>
        <w:t>del Lavoro</w:t>
      </w:r>
    </w:p>
    <w:p w14:paraId="0F6AAA8C" w14:textId="77777777" w:rsidR="000437D1" w:rsidRPr="00EB3E9F" w:rsidRDefault="000437D1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 w:rsidRPr="00EB3E9F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61DC868" w14:textId="77777777" w:rsidR="000437D1" w:rsidRPr="00EB3E9F" w:rsidRDefault="000437D1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4E5927CE" w14:textId="77777777" w:rsidR="000437D1" w:rsidRPr="00EB3E9F" w:rsidRDefault="000437D1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1A4266EB" w14:textId="61754EA7" w:rsidR="00F50917" w:rsidRPr="00EB3E9F" w:rsidRDefault="000437D1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 w:rsidRPr="00EB3E9F">
        <w:rPr>
          <w:rFonts w:ascii="Arial" w:hAnsi="Arial" w:cs="Arial"/>
          <w:color w:val="000000"/>
          <w:sz w:val="24"/>
          <w:szCs w:val="24"/>
        </w:rPr>
        <w:t xml:space="preserve">  OFFERTA ECONOMICA </w:t>
      </w:r>
    </w:p>
    <w:p w14:paraId="5898ADC9" w14:textId="77777777" w:rsidR="00F50917" w:rsidRPr="00EB3E9F" w:rsidRDefault="00F50917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55DD2B11" w14:textId="77777777" w:rsidR="00871C20" w:rsidRPr="00EB3E9F" w:rsidRDefault="00871C20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2F8B8835" w14:textId="6AB80E62" w:rsidR="00724A62" w:rsidRPr="00EB3E9F" w:rsidRDefault="00871C20" w:rsidP="00724A62">
      <w:pPr>
        <w:pStyle w:val="Default"/>
        <w:rPr>
          <w:rFonts w:ascii="Arial" w:hAnsi="Arial" w:cs="Arial"/>
        </w:rPr>
      </w:pPr>
      <w:r w:rsidRPr="00EB3E9F">
        <w:rPr>
          <w:rFonts w:ascii="Arial" w:hAnsi="Arial" w:cs="Arial"/>
        </w:rPr>
        <w:t xml:space="preserve">Con riferimento alla vostra </w:t>
      </w:r>
      <w:proofErr w:type="spellStart"/>
      <w:proofErr w:type="gramStart"/>
      <w:r w:rsidR="00C35EB5" w:rsidRPr="00EB3E9F">
        <w:rPr>
          <w:rFonts w:ascii="Arial" w:hAnsi="Arial" w:cs="Arial"/>
          <w:kern w:val="36"/>
        </w:rPr>
        <w:t>RdO</w:t>
      </w:r>
      <w:proofErr w:type="spellEnd"/>
      <w:r w:rsidR="00C35EB5" w:rsidRPr="00EB3E9F">
        <w:rPr>
          <w:rFonts w:ascii="Arial" w:hAnsi="Arial" w:cs="Arial"/>
          <w:kern w:val="36"/>
        </w:rPr>
        <w:t xml:space="preserve"> :</w:t>
      </w:r>
      <w:proofErr w:type="gramEnd"/>
      <w:r w:rsidR="00C35EB5" w:rsidRPr="00EB3E9F">
        <w:rPr>
          <w:rFonts w:ascii="Arial" w:hAnsi="Arial" w:cs="Arial"/>
          <w:kern w:val="36"/>
        </w:rPr>
        <w:t xml:space="preserve"> rfq_436504</w:t>
      </w:r>
      <w:r w:rsidR="00724A62" w:rsidRPr="00EB3E9F">
        <w:rPr>
          <w:rFonts w:ascii="Arial" w:hAnsi="Arial" w:cs="Arial"/>
          <w:b/>
          <w:bCs/>
          <w:kern w:val="36"/>
        </w:rPr>
        <w:t xml:space="preserve">   </w:t>
      </w:r>
      <w:proofErr w:type="spellStart"/>
      <w:r w:rsidR="00724A62" w:rsidRPr="00EB3E9F">
        <w:rPr>
          <w:rFonts w:ascii="Arial" w:hAnsi="Arial" w:cs="Arial"/>
          <w:smallCaps/>
        </w:rPr>
        <w:t>Rif</w:t>
      </w:r>
      <w:proofErr w:type="spellEnd"/>
      <w:r w:rsidR="00724A62" w:rsidRPr="00EB3E9F">
        <w:rPr>
          <w:rFonts w:ascii="Arial" w:hAnsi="Arial" w:cs="Arial"/>
          <w:smallCaps/>
        </w:rPr>
        <w:t xml:space="preserve"> </w:t>
      </w:r>
      <w:r w:rsidR="00724A62" w:rsidRPr="00EB3E9F">
        <w:rPr>
          <w:rFonts w:ascii="Arial" w:hAnsi="Arial" w:cs="Arial"/>
        </w:rPr>
        <w:t>CIG B1BD5B7514</w:t>
      </w:r>
    </w:p>
    <w:p w14:paraId="6C817709" w14:textId="3C4F5019" w:rsidR="00C35EB5" w:rsidRPr="00EB3E9F" w:rsidRDefault="00724A62" w:rsidP="00724A62">
      <w:pPr>
        <w:pStyle w:val="Titolo1"/>
        <w:rPr>
          <w:rFonts w:ascii="Arial" w:hAnsi="Arial" w:cs="Arial"/>
          <w:b/>
          <w:bCs/>
          <w:smallCaps w:val="0"/>
          <w:kern w:val="36"/>
          <w:szCs w:val="24"/>
        </w:rPr>
      </w:pPr>
      <w:r w:rsidRPr="00EB3E9F">
        <w:rPr>
          <w:rFonts w:ascii="Arial" w:hAnsi="Arial" w:cs="Arial"/>
          <w:smallCaps w:val="0"/>
          <w:color w:val="000000"/>
          <w:szCs w:val="24"/>
        </w:rPr>
        <w:t xml:space="preserve"> </w:t>
      </w:r>
    </w:p>
    <w:p w14:paraId="2A411DC2" w14:textId="77777777" w:rsidR="00A8283B" w:rsidRPr="00EB3E9F" w:rsidRDefault="00A8283B" w:rsidP="00A8283B">
      <w:pPr>
        <w:rPr>
          <w:rFonts w:ascii="Arial" w:hAnsi="Arial" w:cs="Arial"/>
          <w:sz w:val="24"/>
          <w:szCs w:val="24"/>
        </w:rPr>
      </w:pPr>
    </w:p>
    <w:p w14:paraId="11B9DA92" w14:textId="75635D8D" w:rsidR="00A8283B" w:rsidRDefault="00A8283B" w:rsidP="00A8283B">
      <w:pPr>
        <w:rPr>
          <w:rFonts w:ascii="Arial" w:hAnsi="Arial" w:cs="Arial"/>
          <w:sz w:val="24"/>
          <w:szCs w:val="24"/>
        </w:rPr>
      </w:pPr>
      <w:r w:rsidRPr="00EB3E9F">
        <w:rPr>
          <w:rFonts w:ascii="Arial" w:hAnsi="Arial" w:cs="Arial"/>
          <w:sz w:val="24"/>
          <w:szCs w:val="24"/>
        </w:rPr>
        <w:t xml:space="preserve">Di seguito la nostra migliore offerta commerciale </w:t>
      </w:r>
      <w:r w:rsidR="00724A62" w:rsidRPr="00EB3E9F">
        <w:rPr>
          <w:rFonts w:ascii="Arial" w:hAnsi="Arial" w:cs="Arial"/>
          <w:sz w:val="24"/>
          <w:szCs w:val="24"/>
        </w:rPr>
        <w:t xml:space="preserve">per quanto segue </w:t>
      </w:r>
      <w:r w:rsidR="00EB3E9F">
        <w:rPr>
          <w:rFonts w:ascii="Arial" w:hAnsi="Arial" w:cs="Arial"/>
          <w:sz w:val="24"/>
          <w:szCs w:val="24"/>
        </w:rPr>
        <w:t>sulla testata</w:t>
      </w:r>
    </w:p>
    <w:p w14:paraId="719333C1" w14:textId="5CD30CC2" w:rsidR="00EB3E9F" w:rsidRPr="00EB3E9F" w:rsidRDefault="00EB3E9F" w:rsidP="00A8283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BELL’ITALIA SARDEGNA </w:t>
      </w:r>
    </w:p>
    <w:p w14:paraId="0248F5CC" w14:textId="77777777" w:rsidR="00724A62" w:rsidRPr="00EB3E9F" w:rsidRDefault="00724A62" w:rsidP="00DC724F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052E8E17" w14:textId="489D8339" w:rsidR="00871C20" w:rsidRPr="001C306B" w:rsidRDefault="00DC724F" w:rsidP="001C306B">
      <w:pPr>
        <w:pStyle w:val="Paragrafoelenco"/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  <w:lang w:val="it-IT"/>
        </w:rPr>
      </w:pPr>
      <w:r w:rsidRPr="001C306B">
        <w:rPr>
          <w:rFonts w:ascii="Arial" w:hAnsi="Arial" w:cs="Arial"/>
          <w:sz w:val="24"/>
          <w:szCs w:val="24"/>
          <w:lang w:val="it-IT"/>
        </w:rPr>
        <w:t>focus publiredazionale di n.3 pagine dedicato ai servizi specializzati forniti da ASPAL e dai CPI alle imprese presenti nel territorio regionale</w:t>
      </w:r>
    </w:p>
    <w:p w14:paraId="6834DA3D" w14:textId="77777777" w:rsidR="00F50917" w:rsidRPr="00EB3E9F" w:rsidRDefault="00F50917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7BEDD592" w14:textId="01113730" w:rsidR="006808DB" w:rsidRPr="00EB3E9F" w:rsidRDefault="006808DB" w:rsidP="00F5091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B3E9F">
        <w:rPr>
          <w:rFonts w:ascii="Arial" w:hAnsi="Arial" w:cs="Arial"/>
          <w:color w:val="000000"/>
          <w:sz w:val="24"/>
          <w:szCs w:val="24"/>
        </w:rPr>
        <w:t xml:space="preserve"> </w:t>
      </w:r>
      <w:r w:rsidR="001C306B">
        <w:rPr>
          <w:rFonts w:ascii="Arial" w:hAnsi="Arial" w:cs="Arial"/>
          <w:color w:val="000000"/>
          <w:sz w:val="24"/>
          <w:szCs w:val="24"/>
        </w:rPr>
        <w:tab/>
      </w:r>
      <w:r w:rsidR="00F50917" w:rsidRPr="00EB3E9F">
        <w:rPr>
          <w:rFonts w:ascii="Arial" w:hAnsi="Arial" w:cs="Arial"/>
          <w:sz w:val="24"/>
          <w:szCs w:val="24"/>
        </w:rPr>
        <w:t xml:space="preserve">L’importo complessivo </w:t>
      </w:r>
      <w:r w:rsidR="00A83C5F" w:rsidRPr="00EB3E9F">
        <w:rPr>
          <w:rFonts w:ascii="Arial" w:hAnsi="Arial" w:cs="Arial"/>
          <w:sz w:val="24"/>
          <w:szCs w:val="24"/>
        </w:rPr>
        <w:t xml:space="preserve">    </w:t>
      </w:r>
      <w:r w:rsidR="00F50917" w:rsidRPr="00EB3E9F">
        <w:rPr>
          <w:rFonts w:ascii="Arial" w:hAnsi="Arial" w:cs="Arial"/>
          <w:sz w:val="24"/>
          <w:szCs w:val="24"/>
        </w:rPr>
        <w:t>€ 6.000,00</w:t>
      </w:r>
      <w:r w:rsidR="001C306B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1C306B">
        <w:rPr>
          <w:rFonts w:ascii="Arial" w:hAnsi="Arial" w:cs="Arial"/>
          <w:sz w:val="24"/>
          <w:szCs w:val="24"/>
        </w:rPr>
        <w:t xml:space="preserve">seimila) </w:t>
      </w:r>
      <w:r w:rsidR="00F50917" w:rsidRPr="00EB3E9F">
        <w:rPr>
          <w:rFonts w:ascii="Arial" w:hAnsi="Arial" w:cs="Arial"/>
          <w:sz w:val="24"/>
          <w:szCs w:val="24"/>
        </w:rPr>
        <w:t xml:space="preserve"> +</w:t>
      </w:r>
      <w:proofErr w:type="gramEnd"/>
      <w:r w:rsidR="00F50917" w:rsidRPr="00EB3E9F">
        <w:rPr>
          <w:rFonts w:ascii="Arial" w:hAnsi="Arial" w:cs="Arial"/>
          <w:sz w:val="24"/>
          <w:szCs w:val="24"/>
        </w:rPr>
        <w:t xml:space="preserve"> IVA di legge.</w:t>
      </w:r>
    </w:p>
    <w:p w14:paraId="34E4B7A1" w14:textId="77777777" w:rsidR="001801E1" w:rsidRPr="00EB3E9F" w:rsidRDefault="001801E1" w:rsidP="00F5091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3278C03" w14:textId="0FB74267" w:rsidR="001801E1" w:rsidRPr="00EB3E9F" w:rsidRDefault="001801E1" w:rsidP="00F5091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3E5CAD96" w14:textId="77777777" w:rsidR="001801E1" w:rsidRPr="00EB3E9F" w:rsidRDefault="001801E1" w:rsidP="00F5091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252F3E9" w14:textId="77777777" w:rsidR="00AA5D55" w:rsidRPr="00EB3E9F" w:rsidRDefault="00AA5D55" w:rsidP="00F5091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0F16B15D" w14:textId="44A1B4A1" w:rsidR="00AA5D55" w:rsidRPr="00EB3E9F" w:rsidRDefault="00AA5D55" w:rsidP="00F5091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B3E9F">
        <w:rPr>
          <w:rFonts w:ascii="Arial" w:hAnsi="Arial" w:cs="Arial"/>
          <w:sz w:val="24"/>
          <w:szCs w:val="24"/>
        </w:rPr>
        <w:t xml:space="preserve">Si dichiara che il CCNL applicato per il servizio </w:t>
      </w:r>
      <w:r w:rsidRPr="00EB3E9F">
        <w:rPr>
          <w:rFonts w:ascii="Arial" w:hAnsi="Arial" w:cs="Arial"/>
          <w:color w:val="000000"/>
          <w:sz w:val="24"/>
          <w:szCs w:val="24"/>
        </w:rPr>
        <w:t xml:space="preserve">(art. 11, comma 2 del </w:t>
      </w:r>
      <w:proofErr w:type="spellStart"/>
      <w:r w:rsidRPr="00EB3E9F">
        <w:rPr>
          <w:rFonts w:ascii="Arial" w:hAnsi="Arial" w:cs="Arial"/>
          <w:color w:val="000000"/>
          <w:sz w:val="24"/>
          <w:szCs w:val="24"/>
        </w:rPr>
        <w:t>D.lgs</w:t>
      </w:r>
      <w:proofErr w:type="spellEnd"/>
      <w:r w:rsidRPr="00EB3E9F">
        <w:rPr>
          <w:rFonts w:ascii="Arial" w:hAnsi="Arial" w:cs="Arial"/>
          <w:color w:val="000000"/>
          <w:sz w:val="24"/>
          <w:szCs w:val="24"/>
        </w:rPr>
        <w:t xml:space="preserve"> 36/2023)</w:t>
      </w:r>
      <w:r w:rsidR="000561F5" w:rsidRPr="00EB3E9F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 w:rsidR="000561F5" w:rsidRPr="00EB3E9F">
        <w:rPr>
          <w:rFonts w:ascii="Arial" w:hAnsi="Arial" w:cs="Arial"/>
          <w:color w:val="000000"/>
          <w:sz w:val="24"/>
          <w:szCs w:val="24"/>
        </w:rPr>
        <w:t>è  COMMERCIO</w:t>
      </w:r>
      <w:proofErr w:type="gramEnd"/>
      <w:r w:rsidR="000561F5" w:rsidRPr="00EB3E9F">
        <w:rPr>
          <w:rFonts w:ascii="Arial" w:hAnsi="Arial" w:cs="Arial"/>
          <w:color w:val="000000"/>
          <w:sz w:val="24"/>
          <w:szCs w:val="24"/>
        </w:rPr>
        <w:t xml:space="preserve">  e Editoria Grafici </w:t>
      </w:r>
    </w:p>
    <w:p w14:paraId="6B4F181A" w14:textId="7D5B38C2" w:rsidR="001801E1" w:rsidRPr="00EB3E9F" w:rsidRDefault="001801E1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552AA4BA" w14:textId="400BE9DA" w:rsidR="000561F5" w:rsidRDefault="000561F5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 w:rsidRPr="00EB3E9F">
        <w:rPr>
          <w:rFonts w:ascii="Arial" w:hAnsi="Arial" w:cs="Arial"/>
          <w:color w:val="000000"/>
          <w:sz w:val="24"/>
          <w:szCs w:val="24"/>
        </w:rPr>
        <w:t xml:space="preserve">Modalità di </w:t>
      </w:r>
      <w:proofErr w:type="gramStart"/>
      <w:r w:rsidRPr="00EB3E9F">
        <w:rPr>
          <w:rFonts w:ascii="Arial" w:hAnsi="Arial" w:cs="Arial"/>
          <w:color w:val="000000"/>
          <w:sz w:val="24"/>
          <w:szCs w:val="24"/>
        </w:rPr>
        <w:t>fatturazione :</w:t>
      </w:r>
      <w:proofErr w:type="gramEnd"/>
      <w:r w:rsidRPr="00EB3E9F">
        <w:rPr>
          <w:rFonts w:ascii="Arial" w:hAnsi="Arial" w:cs="Arial"/>
          <w:color w:val="000000"/>
          <w:sz w:val="24"/>
          <w:szCs w:val="24"/>
        </w:rPr>
        <w:t xml:space="preserve"> Fatturazione elettronica </w:t>
      </w:r>
    </w:p>
    <w:p w14:paraId="063F2587" w14:textId="77777777" w:rsidR="0097782A" w:rsidRDefault="0097782A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791CB0D3" w14:textId="77777777" w:rsidR="0097782A" w:rsidRDefault="0097782A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2C537BA7" w14:textId="77777777" w:rsidR="0097782A" w:rsidRDefault="0097782A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</w:p>
    <w:p w14:paraId="4A71EBED" w14:textId="0D4A1026" w:rsidR="0097782A" w:rsidRDefault="0097782A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>Distinti Saluti</w:t>
      </w:r>
    </w:p>
    <w:p w14:paraId="3A810865" w14:textId="4BB318FC" w:rsidR="0097782A" w:rsidRDefault="0097782A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 xml:space="preserve">CAIRORCS MEDIA SPA </w:t>
      </w:r>
    </w:p>
    <w:p w14:paraId="0E707C2B" w14:textId="1F3F6872" w:rsidR="0097782A" w:rsidRPr="00EB3E9F" w:rsidRDefault="0097782A" w:rsidP="00F50917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 xml:space="preserve">Giorgio Grieco- Procuratore </w:t>
      </w:r>
    </w:p>
    <w:sectPr w:rsidR="0097782A" w:rsidRPr="00EB3E9F" w:rsidSect="004D6EB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0" w:h="16840"/>
      <w:pgMar w:top="1320" w:right="10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051D2" w14:textId="77777777" w:rsidR="00911EE3" w:rsidRDefault="00911EE3">
      <w:r>
        <w:separator/>
      </w:r>
    </w:p>
  </w:endnote>
  <w:endnote w:type="continuationSeparator" w:id="0">
    <w:p w14:paraId="17F565E3" w14:textId="77777777" w:rsidR="00911EE3" w:rsidRDefault="0091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eva">
    <w:altName w:val="Arial"/>
    <w:charset w:val="00"/>
    <w:family w:val="swiss"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opagina"/>
      </w:rPr>
      <w:id w:val="78493826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7FCBB3A" w14:textId="77777777" w:rsidR="00724D36" w:rsidRDefault="00724D36" w:rsidP="00695CE2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5A7969C" w14:textId="77777777" w:rsidR="00724D36" w:rsidRDefault="00724D36">
    <w:pPr>
      <w:pStyle w:val="Pidipagina"/>
    </w:pPr>
  </w:p>
  <w:p w14:paraId="3FC409FC" w14:textId="77777777" w:rsidR="00DB33A2" w:rsidRDefault="00DB33A2"/>
  <w:p w14:paraId="3305EA31" w14:textId="77777777" w:rsidR="00D75517" w:rsidRDefault="00D75517"/>
  <w:p w14:paraId="66BA27A5" w14:textId="77777777" w:rsidR="00D75517" w:rsidRDefault="00D7551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opagina"/>
      </w:rPr>
      <w:id w:val="-961412372"/>
      <w:docPartObj>
        <w:docPartGallery w:val="Page Numbers (Bottom of Page)"/>
        <w:docPartUnique/>
      </w:docPartObj>
    </w:sdtPr>
    <w:sdtEndPr>
      <w:rPr>
        <w:rStyle w:val="Numeropagina"/>
        <w:rFonts w:ascii="Arial" w:hAnsi="Arial"/>
      </w:rPr>
    </w:sdtEndPr>
    <w:sdtContent>
      <w:p w14:paraId="188975AF" w14:textId="08F62364" w:rsidR="00724D36" w:rsidRPr="00ED5D8B" w:rsidRDefault="00724D36" w:rsidP="00695CE2">
        <w:pPr>
          <w:pStyle w:val="Pidipagina"/>
          <w:framePr w:wrap="none" w:vAnchor="text" w:hAnchor="margin" w:xAlign="center" w:y="1"/>
          <w:rPr>
            <w:rStyle w:val="Numeropagina"/>
            <w:rFonts w:ascii="Arial" w:hAnsi="Arial"/>
          </w:rPr>
        </w:pPr>
        <w:r w:rsidRPr="00ED5D8B">
          <w:rPr>
            <w:rStyle w:val="Numeropagina"/>
            <w:rFonts w:ascii="Arial" w:hAnsi="Arial"/>
          </w:rPr>
          <w:fldChar w:fldCharType="begin"/>
        </w:r>
        <w:r w:rsidRPr="00ED5D8B">
          <w:rPr>
            <w:rStyle w:val="Numeropagina"/>
            <w:rFonts w:ascii="Arial" w:hAnsi="Arial"/>
          </w:rPr>
          <w:instrText xml:space="preserve"> PAGE </w:instrText>
        </w:r>
        <w:r w:rsidRPr="00ED5D8B">
          <w:rPr>
            <w:rStyle w:val="Numeropagina"/>
            <w:rFonts w:ascii="Arial" w:hAnsi="Arial"/>
          </w:rPr>
          <w:fldChar w:fldCharType="separate"/>
        </w:r>
        <w:r w:rsidR="00764F43">
          <w:rPr>
            <w:rStyle w:val="Numeropagina"/>
            <w:rFonts w:ascii="Arial" w:hAnsi="Arial"/>
            <w:noProof/>
          </w:rPr>
          <w:t>1</w:t>
        </w:r>
        <w:r w:rsidRPr="00ED5D8B">
          <w:rPr>
            <w:rStyle w:val="Numeropagina"/>
            <w:rFonts w:ascii="Arial" w:hAnsi="Arial"/>
          </w:rPr>
          <w:fldChar w:fldCharType="end"/>
        </w:r>
      </w:p>
    </w:sdtContent>
  </w:sdt>
  <w:p w14:paraId="6C7476BD" w14:textId="77777777" w:rsidR="00287BC1" w:rsidRPr="00ED5D8B" w:rsidRDefault="00287BC1" w:rsidP="00724D36">
    <w:pPr>
      <w:pStyle w:val="Pidipagina"/>
      <w:rPr>
        <w:rFonts w:ascii="Arial" w:hAnsi="Arial"/>
        <w:color w:val="000000"/>
        <w:sz w:val="24"/>
        <w:szCs w:val="24"/>
      </w:rPr>
    </w:pPr>
  </w:p>
  <w:p w14:paraId="4AFC2B64" w14:textId="77777777" w:rsidR="00724D36" w:rsidRPr="00287BC1" w:rsidRDefault="00724D36" w:rsidP="00724D36">
    <w:pPr>
      <w:pStyle w:val="Pidipagina"/>
    </w:pPr>
  </w:p>
  <w:p w14:paraId="61925E55" w14:textId="77777777" w:rsidR="00DB33A2" w:rsidRDefault="00DB33A2"/>
  <w:p w14:paraId="3B1A895F" w14:textId="77777777" w:rsidR="00D75517" w:rsidRDefault="00D75517"/>
  <w:p w14:paraId="3313E501" w14:textId="77777777" w:rsidR="00D75517" w:rsidRDefault="00D7551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06182C" w14:textId="0B800A81" w:rsidR="004434F3" w:rsidRDefault="004434F3" w:rsidP="004434F3">
    <w:pPr>
      <w:pStyle w:val="Default"/>
      <w:jc w:val="center"/>
      <w:rPr>
        <w:sz w:val="14"/>
        <w:szCs w:val="14"/>
      </w:rPr>
    </w:pPr>
    <w:r>
      <w:rPr>
        <w:rFonts w:ascii="Arial" w:hAnsi="Arial" w:cs="Arial"/>
        <w:sz w:val="14"/>
        <w:szCs w:val="14"/>
      </w:rPr>
      <w:t xml:space="preserve">Sede </w:t>
    </w:r>
    <w:r w:rsidR="0069266A">
      <w:rPr>
        <w:rFonts w:ascii="Arial" w:hAnsi="Arial" w:cs="Arial"/>
        <w:sz w:val="14"/>
        <w:szCs w:val="14"/>
      </w:rPr>
      <w:t>Sociale</w:t>
    </w:r>
    <w:r>
      <w:rPr>
        <w:rFonts w:ascii="Arial" w:hAnsi="Arial" w:cs="Arial"/>
        <w:sz w:val="14"/>
        <w:szCs w:val="14"/>
      </w:rPr>
      <w:t xml:space="preserve">: via </w:t>
    </w:r>
    <w:r w:rsidR="0069266A">
      <w:rPr>
        <w:rFonts w:ascii="Arial" w:hAnsi="Arial" w:cs="Arial"/>
        <w:sz w:val="14"/>
        <w:szCs w:val="14"/>
      </w:rPr>
      <w:t xml:space="preserve">A. </w:t>
    </w:r>
    <w:r>
      <w:rPr>
        <w:rFonts w:ascii="Arial" w:hAnsi="Arial" w:cs="Arial"/>
        <w:sz w:val="14"/>
        <w:szCs w:val="14"/>
      </w:rPr>
      <w:t>Rizzoli 8 20132 MILANO tel. 02 25845400</w:t>
    </w:r>
  </w:p>
  <w:p w14:paraId="5CDA185D" w14:textId="77777777" w:rsidR="004434F3" w:rsidRDefault="004434F3" w:rsidP="004434F3">
    <w:pPr>
      <w:pStyle w:val="Default"/>
      <w:jc w:val="center"/>
      <w:rPr>
        <w:sz w:val="14"/>
        <w:szCs w:val="14"/>
      </w:rPr>
    </w:pPr>
    <w:r>
      <w:rPr>
        <w:rFonts w:ascii="Arial" w:hAnsi="Arial" w:cs="Arial"/>
        <w:sz w:val="14"/>
        <w:szCs w:val="14"/>
      </w:rPr>
      <w:t>Capitale sociale € 300.000,00 – C.F. e N. ISCR. REG. IMP. 11484370967 – R.E.A. MI 2606030</w:t>
    </w:r>
  </w:p>
  <w:p w14:paraId="35E59375" w14:textId="77777777" w:rsidR="00724D36" w:rsidRPr="004434F3" w:rsidRDefault="004434F3" w:rsidP="004434F3">
    <w:pPr>
      <w:pStyle w:val="Pidipagina"/>
      <w:jc w:val="center"/>
    </w:pPr>
    <w:r>
      <w:rPr>
        <w:rFonts w:ascii="Arial" w:hAnsi="Arial" w:cs="Arial"/>
        <w:sz w:val="14"/>
        <w:szCs w:val="14"/>
      </w:rPr>
      <w:t xml:space="preserve">Soggetta ad attività di direzione e coordinamento di Cairo </w:t>
    </w:r>
    <w:proofErr w:type="spellStart"/>
    <w:r>
      <w:rPr>
        <w:rFonts w:ascii="Arial" w:hAnsi="Arial" w:cs="Arial"/>
        <w:sz w:val="14"/>
        <w:szCs w:val="14"/>
      </w:rPr>
      <w:t>Communication</w:t>
    </w:r>
    <w:proofErr w:type="spellEnd"/>
    <w:r>
      <w:rPr>
        <w:rFonts w:ascii="Arial" w:hAnsi="Arial" w:cs="Arial"/>
        <w:sz w:val="14"/>
        <w:szCs w:val="14"/>
      </w:rPr>
      <w:t xml:space="preserve"> S.p.A.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26A311" w14:textId="77777777" w:rsidR="00911EE3" w:rsidRDefault="00911EE3">
      <w:r>
        <w:separator/>
      </w:r>
    </w:p>
  </w:footnote>
  <w:footnote w:type="continuationSeparator" w:id="0">
    <w:p w14:paraId="3B8B9848" w14:textId="77777777" w:rsidR="00911EE3" w:rsidRDefault="00911E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2BFB0" w14:textId="77777777" w:rsidR="00DA4C35" w:rsidRDefault="00DA4C35">
    <w:pPr>
      <w:pStyle w:val="Intestazione"/>
    </w:pPr>
  </w:p>
  <w:p w14:paraId="44ECCA8A" w14:textId="77777777" w:rsidR="00DB33A2" w:rsidRDefault="00DB33A2"/>
  <w:p w14:paraId="06F246C5" w14:textId="77777777" w:rsidR="00D75517" w:rsidRDefault="00D75517"/>
  <w:p w14:paraId="4B734540" w14:textId="77777777" w:rsidR="00D75517" w:rsidRDefault="00D7551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A3A15" w14:textId="77777777" w:rsidR="00B826D4" w:rsidRPr="00A35A2F" w:rsidRDefault="00A35A2F" w:rsidP="00A35A2F">
    <w:pPr>
      <w:pStyle w:val="Intestazione"/>
      <w:jc w:val="center"/>
    </w:pPr>
    <w:r>
      <w:rPr>
        <w:noProof/>
      </w:rPr>
      <w:drawing>
        <wp:inline distT="0" distB="0" distL="0" distR="0" wp14:anchorId="18C053FC" wp14:editId="2562BC4C">
          <wp:extent cx="1437670" cy="440763"/>
          <wp:effectExtent l="0" t="0" r="0" b="381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archio_CAIRORCS Media(40mm)_CartaIntesta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3585" cy="4916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C2018E" w14:textId="77777777" w:rsidR="00DB33A2" w:rsidRDefault="00DB33A2"/>
  <w:p w14:paraId="6E1CD496" w14:textId="77777777" w:rsidR="00D75517" w:rsidRDefault="00D75517"/>
  <w:p w14:paraId="4B63D240" w14:textId="77777777" w:rsidR="00D75517" w:rsidRDefault="00D7551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EA11E" w14:textId="29F51033" w:rsidR="00FE23F3" w:rsidRDefault="00FE23F3" w:rsidP="00164A1A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009A2B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DC08E4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AC015E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3586387"/>
    <w:multiLevelType w:val="hybridMultilevel"/>
    <w:tmpl w:val="6936A594"/>
    <w:lvl w:ilvl="0" w:tplc="2F8095BA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34910"/>
    <w:multiLevelType w:val="hybridMultilevel"/>
    <w:tmpl w:val="55F4F4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208EE"/>
    <w:multiLevelType w:val="hybridMultilevel"/>
    <w:tmpl w:val="AA0AC014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E0F039A"/>
    <w:multiLevelType w:val="hybridMultilevel"/>
    <w:tmpl w:val="ABBCED4E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04096F6"/>
    <w:multiLevelType w:val="hybridMultilevel"/>
    <w:tmpl w:val="FFFFFFFF"/>
    <w:lvl w:ilvl="0" w:tplc="FFFFFFFF">
      <w:start w:val="1"/>
      <w:numFmt w:val="decim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6C82D8D"/>
    <w:multiLevelType w:val="multilevel"/>
    <w:tmpl w:val="DA22D10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053609"/>
    <w:multiLevelType w:val="hybridMultilevel"/>
    <w:tmpl w:val="5D145D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538BF"/>
    <w:multiLevelType w:val="hybridMultilevel"/>
    <w:tmpl w:val="0C66E656"/>
    <w:lvl w:ilvl="0" w:tplc="172A11EA">
      <w:start w:val="1"/>
      <w:numFmt w:val="upperLetter"/>
      <w:lvlText w:val="(%1)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721F4A"/>
    <w:multiLevelType w:val="hybridMultilevel"/>
    <w:tmpl w:val="296C73B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6007E5"/>
    <w:multiLevelType w:val="hybridMultilevel"/>
    <w:tmpl w:val="37C4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2664C6"/>
    <w:multiLevelType w:val="hybridMultilevel"/>
    <w:tmpl w:val="82522A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3E2B69"/>
    <w:multiLevelType w:val="hybridMultilevel"/>
    <w:tmpl w:val="8B40AB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9D6D13"/>
    <w:multiLevelType w:val="hybridMultilevel"/>
    <w:tmpl w:val="A7062CCC"/>
    <w:lvl w:ilvl="0" w:tplc="E4E4AB6A">
      <w:start w:val="1"/>
      <w:numFmt w:val="decimal"/>
      <w:lvlText w:val="%1."/>
      <w:lvlJc w:val="left"/>
      <w:pPr>
        <w:ind w:left="360" w:hanging="360"/>
        <w:jc w:val="right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8318D698">
      <w:numFmt w:val="bullet"/>
      <w:lvlText w:val=""/>
      <w:lvlJc w:val="left"/>
      <w:pPr>
        <w:ind w:left="1950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2" w:tplc="08BEAA98">
      <w:numFmt w:val="bullet"/>
      <w:lvlText w:val="•"/>
      <w:lvlJc w:val="left"/>
      <w:pPr>
        <w:ind w:left="2807" w:hanging="360"/>
      </w:pPr>
      <w:rPr>
        <w:rFonts w:hint="default"/>
        <w:lang w:val="it-IT" w:eastAsia="en-US" w:bidi="ar-SA"/>
      </w:rPr>
    </w:lvl>
    <w:lvl w:ilvl="3" w:tplc="FD9288DA">
      <w:numFmt w:val="bullet"/>
      <w:lvlText w:val="•"/>
      <w:lvlJc w:val="left"/>
      <w:pPr>
        <w:ind w:left="3654" w:hanging="360"/>
      </w:pPr>
      <w:rPr>
        <w:rFonts w:hint="default"/>
        <w:lang w:val="it-IT" w:eastAsia="en-US" w:bidi="ar-SA"/>
      </w:rPr>
    </w:lvl>
    <w:lvl w:ilvl="4" w:tplc="A3F44162">
      <w:numFmt w:val="bullet"/>
      <w:lvlText w:val="•"/>
      <w:lvlJc w:val="left"/>
      <w:pPr>
        <w:ind w:left="4502" w:hanging="360"/>
      </w:pPr>
      <w:rPr>
        <w:rFonts w:hint="default"/>
        <w:lang w:val="it-IT" w:eastAsia="en-US" w:bidi="ar-SA"/>
      </w:rPr>
    </w:lvl>
    <w:lvl w:ilvl="5" w:tplc="B3EABE5E">
      <w:numFmt w:val="bullet"/>
      <w:lvlText w:val="•"/>
      <w:lvlJc w:val="left"/>
      <w:pPr>
        <w:ind w:left="5349" w:hanging="360"/>
      </w:pPr>
      <w:rPr>
        <w:rFonts w:hint="default"/>
        <w:lang w:val="it-IT" w:eastAsia="en-US" w:bidi="ar-SA"/>
      </w:rPr>
    </w:lvl>
    <w:lvl w:ilvl="6" w:tplc="8F16B1E4">
      <w:numFmt w:val="bullet"/>
      <w:lvlText w:val="•"/>
      <w:lvlJc w:val="left"/>
      <w:pPr>
        <w:ind w:left="6196" w:hanging="360"/>
      </w:pPr>
      <w:rPr>
        <w:rFonts w:hint="default"/>
        <w:lang w:val="it-IT" w:eastAsia="en-US" w:bidi="ar-SA"/>
      </w:rPr>
    </w:lvl>
    <w:lvl w:ilvl="7" w:tplc="1AD6E748">
      <w:numFmt w:val="bullet"/>
      <w:lvlText w:val="•"/>
      <w:lvlJc w:val="left"/>
      <w:pPr>
        <w:ind w:left="7044" w:hanging="360"/>
      </w:pPr>
      <w:rPr>
        <w:rFonts w:hint="default"/>
        <w:lang w:val="it-IT" w:eastAsia="en-US" w:bidi="ar-SA"/>
      </w:rPr>
    </w:lvl>
    <w:lvl w:ilvl="8" w:tplc="5BB8039C">
      <w:numFmt w:val="bullet"/>
      <w:lvlText w:val="•"/>
      <w:lvlJc w:val="left"/>
      <w:pPr>
        <w:ind w:left="7891" w:hanging="360"/>
      </w:pPr>
      <w:rPr>
        <w:rFonts w:hint="default"/>
        <w:lang w:val="it-IT" w:eastAsia="en-US" w:bidi="ar-SA"/>
      </w:rPr>
    </w:lvl>
  </w:abstractNum>
  <w:abstractNum w:abstractNumId="16" w15:restartNumberingAfterBreak="0">
    <w:nsid w:val="5183615D"/>
    <w:multiLevelType w:val="hybridMultilevel"/>
    <w:tmpl w:val="D05003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0617AC"/>
    <w:multiLevelType w:val="multilevel"/>
    <w:tmpl w:val="C3BA55B6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7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18" w15:restartNumberingAfterBreak="0">
    <w:nsid w:val="5DE276DF"/>
    <w:multiLevelType w:val="hybridMultilevel"/>
    <w:tmpl w:val="504E44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5A4B62"/>
    <w:multiLevelType w:val="hybridMultilevel"/>
    <w:tmpl w:val="66567D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54992"/>
    <w:multiLevelType w:val="multilevel"/>
    <w:tmpl w:val="48F06D0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21" w15:restartNumberingAfterBreak="0">
    <w:nsid w:val="65CB215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6A4E759E"/>
    <w:multiLevelType w:val="multilevel"/>
    <w:tmpl w:val="EBF81B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num w:numId="1">
    <w:abstractNumId w:val="8"/>
  </w:num>
  <w:num w:numId="2">
    <w:abstractNumId w:val="22"/>
  </w:num>
  <w:num w:numId="3">
    <w:abstractNumId w:val="20"/>
  </w:num>
  <w:num w:numId="4">
    <w:abstractNumId w:val="10"/>
  </w:num>
  <w:num w:numId="5">
    <w:abstractNumId w:val="17"/>
  </w:num>
  <w:num w:numId="6">
    <w:abstractNumId w:val="6"/>
  </w:num>
  <w:num w:numId="7">
    <w:abstractNumId w:val="18"/>
  </w:num>
  <w:num w:numId="8">
    <w:abstractNumId w:val="13"/>
  </w:num>
  <w:num w:numId="9">
    <w:abstractNumId w:val="5"/>
  </w:num>
  <w:num w:numId="10">
    <w:abstractNumId w:val="12"/>
  </w:num>
  <w:num w:numId="11">
    <w:abstractNumId w:val="14"/>
  </w:num>
  <w:num w:numId="12">
    <w:abstractNumId w:val="0"/>
  </w:num>
  <w:num w:numId="13">
    <w:abstractNumId w:val="2"/>
  </w:num>
  <w:num w:numId="14">
    <w:abstractNumId w:val="7"/>
  </w:num>
  <w:num w:numId="15">
    <w:abstractNumId w:val="3"/>
  </w:num>
  <w:num w:numId="16">
    <w:abstractNumId w:val="1"/>
  </w:num>
  <w:num w:numId="17">
    <w:abstractNumId w:val="21"/>
  </w:num>
  <w:num w:numId="18">
    <w:abstractNumId w:val="9"/>
  </w:num>
  <w:num w:numId="19">
    <w:abstractNumId w:val="15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11"/>
  </w:num>
  <w:num w:numId="23">
    <w:abstractNumId w:val="11"/>
  </w:num>
  <w:num w:numId="24">
    <w:abstractNumId w:val="19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proofState w:spelling="clean" w:grammar="clean"/>
  <w:attachedTemplate r:id="rId1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782"/>
    <w:rsid w:val="00001F0D"/>
    <w:rsid w:val="00007D47"/>
    <w:rsid w:val="0001310F"/>
    <w:rsid w:val="00016537"/>
    <w:rsid w:val="0003198C"/>
    <w:rsid w:val="000437D1"/>
    <w:rsid w:val="000545CB"/>
    <w:rsid w:val="000561F5"/>
    <w:rsid w:val="00060651"/>
    <w:rsid w:val="00071F5B"/>
    <w:rsid w:val="0007442D"/>
    <w:rsid w:val="000A4AD6"/>
    <w:rsid w:val="000C46AF"/>
    <w:rsid w:val="000E5EEC"/>
    <w:rsid w:val="000F4675"/>
    <w:rsid w:val="00102B60"/>
    <w:rsid w:val="00132110"/>
    <w:rsid w:val="00137FBE"/>
    <w:rsid w:val="001425CA"/>
    <w:rsid w:val="001447C7"/>
    <w:rsid w:val="00164A1A"/>
    <w:rsid w:val="001801E1"/>
    <w:rsid w:val="00181BDE"/>
    <w:rsid w:val="001A2E1C"/>
    <w:rsid w:val="001B255C"/>
    <w:rsid w:val="001B27B7"/>
    <w:rsid w:val="001C306B"/>
    <w:rsid w:val="001C5702"/>
    <w:rsid w:val="001C68D3"/>
    <w:rsid w:val="001D28A8"/>
    <w:rsid w:val="001E410D"/>
    <w:rsid w:val="00204410"/>
    <w:rsid w:val="0021676A"/>
    <w:rsid w:val="0022374A"/>
    <w:rsid w:val="00243607"/>
    <w:rsid w:val="00245A35"/>
    <w:rsid w:val="00250DC4"/>
    <w:rsid w:val="0025596F"/>
    <w:rsid w:val="002605A7"/>
    <w:rsid w:val="00271EF6"/>
    <w:rsid w:val="002735B7"/>
    <w:rsid w:val="00280E41"/>
    <w:rsid w:val="002848A7"/>
    <w:rsid w:val="0028634A"/>
    <w:rsid w:val="00287BC1"/>
    <w:rsid w:val="00294B01"/>
    <w:rsid w:val="002C6FD7"/>
    <w:rsid w:val="002D1615"/>
    <w:rsid w:val="002E0D48"/>
    <w:rsid w:val="002E25F6"/>
    <w:rsid w:val="002F031B"/>
    <w:rsid w:val="002F7E0F"/>
    <w:rsid w:val="0030752E"/>
    <w:rsid w:val="00310B04"/>
    <w:rsid w:val="00315A21"/>
    <w:rsid w:val="00331EAC"/>
    <w:rsid w:val="00341185"/>
    <w:rsid w:val="003A3EC0"/>
    <w:rsid w:val="003A53AA"/>
    <w:rsid w:val="00402F6F"/>
    <w:rsid w:val="0042493E"/>
    <w:rsid w:val="004434F3"/>
    <w:rsid w:val="0047482F"/>
    <w:rsid w:val="00475C74"/>
    <w:rsid w:val="00477274"/>
    <w:rsid w:val="0049276A"/>
    <w:rsid w:val="004B00A8"/>
    <w:rsid w:val="004D6EB9"/>
    <w:rsid w:val="004E056B"/>
    <w:rsid w:val="004F5F88"/>
    <w:rsid w:val="00527792"/>
    <w:rsid w:val="00527D27"/>
    <w:rsid w:val="00543084"/>
    <w:rsid w:val="0057251B"/>
    <w:rsid w:val="005937F8"/>
    <w:rsid w:val="005C2EB2"/>
    <w:rsid w:val="005F07D3"/>
    <w:rsid w:val="005F63CA"/>
    <w:rsid w:val="005F764C"/>
    <w:rsid w:val="006140C8"/>
    <w:rsid w:val="00653F98"/>
    <w:rsid w:val="00656451"/>
    <w:rsid w:val="006614E5"/>
    <w:rsid w:val="00666E74"/>
    <w:rsid w:val="006808DB"/>
    <w:rsid w:val="0069266A"/>
    <w:rsid w:val="0069588E"/>
    <w:rsid w:val="006A733D"/>
    <w:rsid w:val="006B2876"/>
    <w:rsid w:val="006C6166"/>
    <w:rsid w:val="006D5135"/>
    <w:rsid w:val="006E2BB8"/>
    <w:rsid w:val="006F4D8A"/>
    <w:rsid w:val="00704D5C"/>
    <w:rsid w:val="0070687D"/>
    <w:rsid w:val="007163A4"/>
    <w:rsid w:val="007175AD"/>
    <w:rsid w:val="00724A62"/>
    <w:rsid w:val="00724D36"/>
    <w:rsid w:val="007431B0"/>
    <w:rsid w:val="00754DAB"/>
    <w:rsid w:val="00764F43"/>
    <w:rsid w:val="00790222"/>
    <w:rsid w:val="007A6E4E"/>
    <w:rsid w:val="007B7242"/>
    <w:rsid w:val="007E19CB"/>
    <w:rsid w:val="007F110C"/>
    <w:rsid w:val="00832736"/>
    <w:rsid w:val="00844C46"/>
    <w:rsid w:val="00846614"/>
    <w:rsid w:val="008472EC"/>
    <w:rsid w:val="00871C20"/>
    <w:rsid w:val="0087687F"/>
    <w:rsid w:val="008A4E2E"/>
    <w:rsid w:val="008C1CE3"/>
    <w:rsid w:val="00911EE3"/>
    <w:rsid w:val="00916025"/>
    <w:rsid w:val="00926BA8"/>
    <w:rsid w:val="00932B1A"/>
    <w:rsid w:val="00941B31"/>
    <w:rsid w:val="00942B06"/>
    <w:rsid w:val="0094465D"/>
    <w:rsid w:val="00953EAF"/>
    <w:rsid w:val="009568A6"/>
    <w:rsid w:val="00957AF7"/>
    <w:rsid w:val="00964290"/>
    <w:rsid w:val="0097782A"/>
    <w:rsid w:val="00980352"/>
    <w:rsid w:val="0099074A"/>
    <w:rsid w:val="009956AA"/>
    <w:rsid w:val="009A6298"/>
    <w:rsid w:val="00A11F3C"/>
    <w:rsid w:val="00A31C24"/>
    <w:rsid w:val="00A35A2F"/>
    <w:rsid w:val="00A51601"/>
    <w:rsid w:val="00A64450"/>
    <w:rsid w:val="00A65A5B"/>
    <w:rsid w:val="00A8283B"/>
    <w:rsid w:val="00A83C5F"/>
    <w:rsid w:val="00A91CF2"/>
    <w:rsid w:val="00A97C2E"/>
    <w:rsid w:val="00AA1271"/>
    <w:rsid w:val="00AA5D55"/>
    <w:rsid w:val="00AF4A00"/>
    <w:rsid w:val="00AF7C3D"/>
    <w:rsid w:val="00B01378"/>
    <w:rsid w:val="00B21CCC"/>
    <w:rsid w:val="00B23BE9"/>
    <w:rsid w:val="00B42A88"/>
    <w:rsid w:val="00B72948"/>
    <w:rsid w:val="00B826D4"/>
    <w:rsid w:val="00B8444B"/>
    <w:rsid w:val="00B93CC1"/>
    <w:rsid w:val="00BA18E2"/>
    <w:rsid w:val="00BA61FD"/>
    <w:rsid w:val="00BD6CB7"/>
    <w:rsid w:val="00C07598"/>
    <w:rsid w:val="00C236B9"/>
    <w:rsid w:val="00C35EB5"/>
    <w:rsid w:val="00C5586F"/>
    <w:rsid w:val="00C607A8"/>
    <w:rsid w:val="00C834C5"/>
    <w:rsid w:val="00CA3324"/>
    <w:rsid w:val="00CB3BC5"/>
    <w:rsid w:val="00CB4559"/>
    <w:rsid w:val="00CC6B87"/>
    <w:rsid w:val="00CD602D"/>
    <w:rsid w:val="00CD635B"/>
    <w:rsid w:val="00CD6E67"/>
    <w:rsid w:val="00CF64D8"/>
    <w:rsid w:val="00D11AE5"/>
    <w:rsid w:val="00D25FAD"/>
    <w:rsid w:val="00D37E42"/>
    <w:rsid w:val="00D73608"/>
    <w:rsid w:val="00D74DE5"/>
    <w:rsid w:val="00D75517"/>
    <w:rsid w:val="00D91315"/>
    <w:rsid w:val="00DA4C35"/>
    <w:rsid w:val="00DB33A2"/>
    <w:rsid w:val="00DC552C"/>
    <w:rsid w:val="00DC724F"/>
    <w:rsid w:val="00DD4010"/>
    <w:rsid w:val="00DD64C0"/>
    <w:rsid w:val="00DE37CC"/>
    <w:rsid w:val="00E52964"/>
    <w:rsid w:val="00E547A6"/>
    <w:rsid w:val="00E6604C"/>
    <w:rsid w:val="00E70914"/>
    <w:rsid w:val="00E746D6"/>
    <w:rsid w:val="00E82E77"/>
    <w:rsid w:val="00E873F9"/>
    <w:rsid w:val="00EB3317"/>
    <w:rsid w:val="00EB3E9F"/>
    <w:rsid w:val="00ED5D8B"/>
    <w:rsid w:val="00EE0818"/>
    <w:rsid w:val="00EE779E"/>
    <w:rsid w:val="00EF1440"/>
    <w:rsid w:val="00EF30FA"/>
    <w:rsid w:val="00F01828"/>
    <w:rsid w:val="00F03305"/>
    <w:rsid w:val="00F27009"/>
    <w:rsid w:val="00F36782"/>
    <w:rsid w:val="00F40997"/>
    <w:rsid w:val="00F50917"/>
    <w:rsid w:val="00F7488D"/>
    <w:rsid w:val="00F85321"/>
    <w:rsid w:val="00F86C2F"/>
    <w:rsid w:val="00F91B0D"/>
    <w:rsid w:val="00F91E1E"/>
    <w:rsid w:val="00F97DB5"/>
    <w:rsid w:val="00FC3DC0"/>
    <w:rsid w:val="00FE23F3"/>
    <w:rsid w:val="00FF3045"/>
    <w:rsid w:val="00FF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CFF9CAC"/>
  <w15:chartTrackingRefBased/>
  <w15:docId w15:val="{EF2764F3-F7DE-4574-93E6-3A4F874E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spacing w:before="120" w:line="360" w:lineRule="atLeast"/>
      <w:jc w:val="both"/>
      <w:outlineLvl w:val="0"/>
    </w:pPr>
    <w:rPr>
      <w:smallCaps/>
      <w:sz w:val="24"/>
    </w:rPr>
  </w:style>
  <w:style w:type="paragraph" w:styleId="Titolo2">
    <w:name w:val="heading 2"/>
    <w:basedOn w:val="Normale"/>
    <w:next w:val="Normale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spacing w:line="360" w:lineRule="atLeast"/>
      <w:jc w:val="both"/>
      <w:outlineLvl w:val="2"/>
    </w:pPr>
    <w:rPr>
      <w:rFonts w:eastAsia="Arial Unicode MS"/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spacing w:line="360" w:lineRule="atLeast"/>
      <w:ind w:left="4962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</w:rPr>
  </w:style>
  <w:style w:type="paragraph" w:styleId="Titolo6">
    <w:name w:val="heading 6"/>
    <w:basedOn w:val="Normale"/>
    <w:next w:val="Normale"/>
    <w:qFormat/>
    <w:pPr>
      <w:keepNext/>
      <w:tabs>
        <w:tab w:val="left" w:pos="4820"/>
      </w:tabs>
      <w:ind w:left="5670"/>
      <w:outlineLvl w:val="5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customStyle="1" w:styleId="rientro">
    <w:name w:val="rientro"/>
    <w:basedOn w:val="Normale"/>
    <w:pPr>
      <w:tabs>
        <w:tab w:val="center" w:pos="851"/>
        <w:tab w:val="left" w:pos="7513"/>
      </w:tabs>
      <w:spacing w:line="360" w:lineRule="atLeast"/>
      <w:jc w:val="both"/>
    </w:pPr>
    <w:rPr>
      <w:sz w:val="24"/>
    </w:rPr>
  </w:style>
  <w:style w:type="paragraph" w:customStyle="1" w:styleId="Rientro1">
    <w:name w:val="Rientro1"/>
    <w:basedOn w:val="Normale"/>
    <w:next w:val="Normale"/>
    <w:pPr>
      <w:spacing w:line="360" w:lineRule="atLeast"/>
      <w:ind w:left="4876"/>
      <w:jc w:val="both"/>
    </w:pPr>
    <w:rPr>
      <w:sz w:val="24"/>
    </w:rPr>
  </w:style>
  <w:style w:type="paragraph" w:customStyle="1" w:styleId="Corpodeltesto21">
    <w:name w:val="Corpo del testo 21"/>
    <w:basedOn w:val="Normale"/>
    <w:pPr>
      <w:tabs>
        <w:tab w:val="center" w:pos="851"/>
        <w:tab w:val="left" w:pos="7513"/>
      </w:tabs>
      <w:spacing w:line="360" w:lineRule="atLeast"/>
      <w:ind w:firstLine="737"/>
      <w:jc w:val="both"/>
    </w:pPr>
    <w:rPr>
      <w:sz w:val="24"/>
    </w:rPr>
  </w:style>
  <w:style w:type="paragraph" w:styleId="Corpotesto">
    <w:name w:val="Body Text"/>
    <w:basedOn w:val="Normale"/>
    <w:semiHidden/>
    <w:rPr>
      <w:rFonts w:ascii="Tahoma" w:hAnsi="Tahoma" w:cs="Tahoma"/>
      <w:b/>
      <w:bCs/>
      <w:sz w:val="22"/>
    </w:rPr>
  </w:style>
  <w:style w:type="paragraph" w:styleId="Rientrocorpodeltesto">
    <w:name w:val="Body Text Indent"/>
    <w:basedOn w:val="Normale"/>
    <w:semiHidden/>
    <w:pPr>
      <w:ind w:left="1702" w:firstLine="567"/>
      <w:jc w:val="right"/>
    </w:pPr>
    <w:rPr>
      <w:sz w:val="24"/>
      <w:lang w:eastAsia="en-US"/>
    </w:rPr>
  </w:style>
  <w:style w:type="paragraph" w:styleId="Corpodeltesto2">
    <w:name w:val="Body Text 2"/>
    <w:basedOn w:val="Normale"/>
    <w:semiHidden/>
    <w:pPr>
      <w:jc w:val="both"/>
    </w:pPr>
    <w:rPr>
      <w:rFonts w:ascii="Tahoma" w:hAnsi="Tahoma" w:cs="Tahoma"/>
      <w:sz w:val="21"/>
    </w:rPr>
  </w:style>
  <w:style w:type="character" w:styleId="Collegamentoipertestuale">
    <w:name w:val="Hyperlink"/>
    <w:basedOn w:val="Carpredefinitoparagrafo"/>
    <w:uiPriority w:val="99"/>
    <w:unhideWhenUsed/>
    <w:rsid w:val="00B72948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72948"/>
    <w:rPr>
      <w:color w:val="605E5C"/>
      <w:shd w:val="clear" w:color="auto" w:fill="E1DFDD"/>
    </w:rPr>
  </w:style>
  <w:style w:type="paragraph" w:customStyle="1" w:styleId="Default">
    <w:name w:val="Default"/>
    <w:rsid w:val="00287BC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Numeropagina">
    <w:name w:val="page number"/>
    <w:basedOn w:val="Carpredefinitoparagrafo"/>
    <w:uiPriority w:val="99"/>
    <w:semiHidden/>
    <w:unhideWhenUsed/>
    <w:rsid w:val="00724D36"/>
  </w:style>
  <w:style w:type="paragraph" w:styleId="Paragrafoelenco">
    <w:name w:val="List Paragraph"/>
    <w:basedOn w:val="Normale"/>
    <w:link w:val="ParagrafoelencoCarattere"/>
    <w:uiPriority w:val="34"/>
    <w:qFormat/>
    <w:rsid w:val="00D25FA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D25FA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25FAD"/>
    <w:rPr>
      <w:rFonts w:ascii="Geneva" w:hAnsi="Geneva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25FAD"/>
    <w:rPr>
      <w:rFonts w:ascii="Geneva" w:hAnsi="Geneva"/>
    </w:rPr>
  </w:style>
  <w:style w:type="paragraph" w:customStyle="1" w:styleId="BODY">
    <w:name w:val="BODY"/>
    <w:qFormat/>
    <w:rsid w:val="00D25FAD"/>
    <w:pPr>
      <w:widowControl w:val="0"/>
    </w:pPr>
    <w:rPr>
      <w:rFonts w:ascii="Tms Rmn" w:hAnsi="Tms Rmn"/>
      <w:color w:val="00000A"/>
      <w:sz w:val="24"/>
      <w:lang w:val="en-US" w:eastAsia="en-US"/>
    </w:rPr>
  </w:style>
  <w:style w:type="character" w:customStyle="1" w:styleId="Bodytext2">
    <w:name w:val="Body text (2)_"/>
    <w:basedOn w:val="Carpredefinitoparagrafo"/>
    <w:link w:val="Bodytext20"/>
    <w:rsid w:val="00D25FAD"/>
    <w:rPr>
      <w:shd w:val="clear" w:color="auto" w:fill="FFFFFF"/>
    </w:rPr>
  </w:style>
  <w:style w:type="character" w:customStyle="1" w:styleId="Bodytext3">
    <w:name w:val="Body text (3)_"/>
    <w:basedOn w:val="Carpredefinitoparagrafo"/>
    <w:link w:val="Bodytext30"/>
    <w:rsid w:val="00D25FAD"/>
    <w:rPr>
      <w:b/>
      <w:bCs/>
      <w:shd w:val="clear" w:color="auto" w:fill="FFFFFF"/>
    </w:rPr>
  </w:style>
  <w:style w:type="character" w:customStyle="1" w:styleId="Heading1">
    <w:name w:val="Heading #1_"/>
    <w:basedOn w:val="Carpredefinitoparagrafo"/>
    <w:link w:val="Heading10"/>
    <w:rsid w:val="00D25FAD"/>
    <w:rPr>
      <w:b/>
      <w:bCs/>
      <w:shd w:val="clear" w:color="auto" w:fill="FFFFFF"/>
    </w:rPr>
  </w:style>
  <w:style w:type="character" w:customStyle="1" w:styleId="Bodytext2Bold">
    <w:name w:val="Body text (2) + Bold"/>
    <w:basedOn w:val="Bodytext2"/>
    <w:rsid w:val="00D25FAD"/>
    <w:rPr>
      <w:b/>
      <w:bCs/>
      <w:color w:val="000000"/>
      <w:spacing w:val="0"/>
      <w:w w:val="100"/>
      <w:position w:val="0"/>
      <w:shd w:val="clear" w:color="auto" w:fill="FFFFFF"/>
      <w:lang w:val="it-IT" w:eastAsia="it-IT" w:bidi="it-IT"/>
    </w:rPr>
  </w:style>
  <w:style w:type="paragraph" w:customStyle="1" w:styleId="Bodytext20">
    <w:name w:val="Body text (2)"/>
    <w:basedOn w:val="Normale"/>
    <w:link w:val="Bodytext2"/>
    <w:rsid w:val="00D25FAD"/>
    <w:pPr>
      <w:widowControl w:val="0"/>
      <w:shd w:val="clear" w:color="auto" w:fill="FFFFFF"/>
      <w:spacing w:after="60" w:line="0" w:lineRule="atLeast"/>
      <w:ind w:hanging="400"/>
      <w:jc w:val="both"/>
    </w:pPr>
  </w:style>
  <w:style w:type="paragraph" w:customStyle="1" w:styleId="Bodytext30">
    <w:name w:val="Body text (3)"/>
    <w:basedOn w:val="Normale"/>
    <w:link w:val="Bodytext3"/>
    <w:rsid w:val="00D25FAD"/>
    <w:pPr>
      <w:widowControl w:val="0"/>
      <w:shd w:val="clear" w:color="auto" w:fill="FFFFFF"/>
      <w:spacing w:before="60" w:line="250" w:lineRule="exact"/>
      <w:jc w:val="both"/>
    </w:pPr>
    <w:rPr>
      <w:b/>
      <w:bCs/>
    </w:rPr>
  </w:style>
  <w:style w:type="paragraph" w:customStyle="1" w:styleId="Heading10">
    <w:name w:val="Heading #1"/>
    <w:basedOn w:val="Normale"/>
    <w:link w:val="Heading1"/>
    <w:rsid w:val="00D25FAD"/>
    <w:pPr>
      <w:widowControl w:val="0"/>
      <w:shd w:val="clear" w:color="auto" w:fill="FFFFFF"/>
      <w:spacing w:before="540" w:after="300" w:line="0" w:lineRule="atLeast"/>
      <w:jc w:val="both"/>
      <w:outlineLvl w:val="0"/>
    </w:pPr>
    <w:rPr>
      <w:b/>
      <w:bCs/>
    </w:rPr>
  </w:style>
  <w:style w:type="character" w:customStyle="1" w:styleId="eop">
    <w:name w:val="eop"/>
    <w:basedOn w:val="Carpredefinitoparagrafo"/>
    <w:rsid w:val="00D25FAD"/>
  </w:style>
  <w:style w:type="character" w:customStyle="1" w:styleId="ParagrafoelencoCarattere">
    <w:name w:val="Paragrafo elenco Carattere"/>
    <w:link w:val="Paragrafoelenco"/>
    <w:uiPriority w:val="34"/>
    <w:locked/>
    <w:rsid w:val="0042493E"/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4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.fabbri\AppData\Local\Microsoft\Windows\INetCache\Content.Outlook\MPNWMBHS\Modello%20CartaIntestata_CAIRORCS-MEDIA%20(002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C829A72B25D3846910462D49512C9A9" ma:contentTypeVersion="12" ma:contentTypeDescription="Creare un nuovo documento." ma:contentTypeScope="" ma:versionID="2e6bee510912527a0b24de072a3224a4">
  <xsd:schema xmlns:xsd="http://www.w3.org/2001/XMLSchema" xmlns:xs="http://www.w3.org/2001/XMLSchema" xmlns:p="http://schemas.microsoft.com/office/2006/metadata/properties" xmlns:ns2="5dc0817f-4735-45de-bd41-be51cbc3b805" xmlns:ns3="d21ba5f0-a028-4d3b-986f-6bf8551e5fa1" targetNamespace="http://schemas.microsoft.com/office/2006/metadata/properties" ma:root="true" ma:fieldsID="8443f8d50e4ed47d2a0a47fdfd226dc1" ns2:_="" ns3:_="">
    <xsd:import namespace="5dc0817f-4735-45de-bd41-be51cbc3b805"/>
    <xsd:import namespace="d21ba5f0-a028-4d3b-986f-6bf8551e5f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c0817f-4735-45de-bd41-be51cbc3b8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1ba5f0-a028-4d3b-986f-6bf8551e5fa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665DF6-4D27-4A86-8412-B4E1142F336F}">
  <ds:schemaRefs>
    <ds:schemaRef ds:uri="http://purl.org/dc/elements/1.1/"/>
    <ds:schemaRef ds:uri="http://www.w3.org/XML/1998/namespace"/>
    <ds:schemaRef ds:uri="http://purl.org/dc/terms/"/>
    <ds:schemaRef ds:uri="d21ba5f0-a028-4d3b-986f-6bf8551e5fa1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5dc0817f-4735-45de-bd41-be51cbc3b805"/>
  </ds:schemaRefs>
</ds:datastoreItem>
</file>

<file path=customXml/itemProps2.xml><?xml version="1.0" encoding="utf-8"?>
<ds:datastoreItem xmlns:ds="http://schemas.openxmlformats.org/officeDocument/2006/customXml" ds:itemID="{71B4DA63-7F09-4FED-83BB-EBB90C34CA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c0817f-4735-45de-bd41-be51cbc3b805"/>
    <ds:schemaRef ds:uri="d21ba5f0-a028-4d3b-986f-6bf8551e5f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79CCE2-A6AE-4533-9A1C-2AD314E1BE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CartaIntestata_CAIRORCS-MEDIA (002).dotx</Template>
  <TotalTime>0</TotalTime>
  <Pages>1</Pages>
  <Words>104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Spettabile</vt:lpstr>
    </vt:vector>
  </TitlesOfParts>
  <Company>SEGEST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Spettabile</dc:title>
  <dc:subject/>
  <dc:creator>Giorgio Fabbri</dc:creator>
  <cp:keywords/>
  <dc:description/>
  <cp:lastModifiedBy>Cannas Cristiana</cp:lastModifiedBy>
  <cp:revision>2</cp:revision>
  <cp:lastPrinted>2024-04-23T14:31:00Z</cp:lastPrinted>
  <dcterms:created xsi:type="dcterms:W3CDTF">2024-05-27T14:46:00Z</dcterms:created>
  <dcterms:modified xsi:type="dcterms:W3CDTF">2024-05-27T14:46:00Z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0x0101007C829A72B25D3846910462D49512C9A9</vt:lpwstr>
  </property>
</Properties>
</file>