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pPr w:leftFromText="141" w:rightFromText="141" w:vertAnchor="page" w:horzAnchor="margin" w:tblpY="3097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9071"/>
      </w:tblGrid>
      <w:tr w:rsidRPr="00B5719E" w:rsidR="00885909" w:rsidTr="5E15709F" w14:paraId="0AF5E6A5" w14:textId="77777777">
        <w:tc>
          <w:tcPr>
            <w:tcW w:w="9071" w:type="dxa"/>
            <w:shd w:val="clear" w:color="auto" w:fill="4B7B9C"/>
            <w:tcMar/>
            <w:vAlign w:val="center"/>
          </w:tcPr>
          <w:p w:rsidR="002C2B6C" w:rsidP="002C2B6C" w:rsidRDefault="002C2B6C" w14:paraId="75789FE0" w14:textId="77777777">
            <w:pPr>
              <w:spacing w:line="276" w:lineRule="auto"/>
              <w:ind w:left="284" w:right="283"/>
              <w:jc w:val="center"/>
              <w:rPr>
                <w:rFonts w:ascii="Aptos" w:hAnsi="Aptos" w:eastAsia="Arial" w:cs="Arial"/>
                <w:b/>
                <w:color w:val="FFFFFF"/>
                <w:sz w:val="32"/>
                <w:szCs w:val="32"/>
              </w:rPr>
            </w:pPr>
          </w:p>
          <w:p w:rsidRPr="00B5719E" w:rsidR="00EF3F96" w:rsidP="2ACBEEE5" w:rsidRDefault="00C57F7F" w14:paraId="3B39B09B" w14:noSpellErr="1" w14:textId="5C9DCC02">
            <w:pPr>
              <w:spacing w:line="276" w:lineRule="auto"/>
              <w:ind w:left="284" w:right="283"/>
              <w:jc w:val="center"/>
              <w:rPr>
                <w:rFonts w:ascii="Aptos" w:hAnsi="Aptos" w:eastAsia="Arial" w:cs="Calibri" w:cstheme="majorAscii"/>
                <w:b w:val="1"/>
                <w:bCs w:val="1"/>
                <w:sz w:val="32"/>
                <w:szCs w:val="32"/>
              </w:rPr>
            </w:pPr>
            <w:r w:rsidRPr="5E15709F" w:rsidR="00C57F7F">
              <w:rPr>
                <w:rFonts w:ascii="Aptos" w:hAnsi="Aptos" w:eastAsia="Arial" w:cs="Arial"/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 xml:space="preserve">Avviso </w:t>
            </w:r>
            <w:r w:rsidRPr="5E15709F" w:rsidR="006C03FA">
              <w:rPr>
                <w:rFonts w:ascii="Aptos" w:hAnsi="Aptos" w:eastAsia="Arial" w:cs="Arial"/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>pubblico per la presentazione</w:t>
            </w:r>
            <w:r w:rsidRPr="5E15709F" w:rsidR="00636CA6">
              <w:rPr>
                <w:rFonts w:ascii="Aptos" w:hAnsi="Aptos" w:eastAsia="Arial" w:cs="Arial"/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 xml:space="preserve"> di progetti sperimentali</w:t>
            </w:r>
            <w:r w:rsidRPr="5E15709F" w:rsidR="003238CA">
              <w:rPr>
                <w:rFonts w:ascii="Aptos" w:hAnsi="Aptos" w:eastAsia="Arial" w:cs="Arial"/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 xml:space="preserve"> per la creazione </w:t>
            </w:r>
            <w:r w:rsidRPr="5E15709F" w:rsidR="003238CA">
              <w:rPr>
                <w:rFonts w:ascii="Aptos" w:hAnsi="Aptos" w:eastAsia="Arial" w:cs="Arial"/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>di Hub</w:t>
            </w:r>
            <w:r w:rsidRPr="5E15709F" w:rsidR="001A4C52">
              <w:rPr>
                <w:rFonts w:ascii="Aptos" w:hAnsi="Aptos" w:eastAsia="Arial" w:cs="Arial"/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 xml:space="preserve"> formativ</w:t>
            </w:r>
            <w:r w:rsidRPr="5E15709F" w:rsidR="45EF9B64">
              <w:rPr>
                <w:rFonts w:ascii="Aptos" w:hAnsi="Aptos" w:eastAsia="Arial" w:cs="Arial"/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>i</w:t>
            </w:r>
          </w:p>
          <w:p w:rsidRPr="00B5719E" w:rsidR="00EF3F96" w:rsidP="002C2B6C" w:rsidRDefault="00EF3F96" w14:paraId="366739C0" w14:textId="75F39825">
            <w:pPr>
              <w:spacing w:line="276" w:lineRule="auto"/>
              <w:ind w:left="284" w:right="283"/>
              <w:jc w:val="center"/>
              <w:rPr>
                <w:rFonts w:ascii="Aptos" w:hAnsi="Aptos" w:eastAsia="Arial" w:cstheme="majorHAnsi"/>
                <w:b/>
                <w:bCs/>
                <w:color w:val="FFFFFF" w:themeColor="background1"/>
                <w:sz w:val="32"/>
                <w:szCs w:val="32"/>
              </w:rPr>
            </w:pPr>
            <w:r w:rsidRPr="00B5719E">
              <w:rPr>
                <w:rFonts w:ascii="Aptos" w:hAnsi="Aptos" w:eastAsia="Arial" w:cstheme="majorHAnsi"/>
                <w:b/>
                <w:bCs/>
                <w:color w:val="FFFFFF" w:themeColor="background1"/>
                <w:sz w:val="32"/>
                <w:szCs w:val="32"/>
              </w:rPr>
              <w:t>per il settore audiovisivo nell’ambito</w:t>
            </w:r>
          </w:p>
          <w:p w:rsidR="00885909" w:rsidP="002C2B6C" w:rsidRDefault="00EF3F96" w14:paraId="793163AE" w14:textId="1D20B21D">
            <w:pPr>
              <w:spacing w:line="276" w:lineRule="auto"/>
              <w:ind w:left="284" w:right="283"/>
              <w:jc w:val="center"/>
              <w:rPr>
                <w:rFonts w:ascii="Aptos" w:hAnsi="Aptos" w:eastAsia="Arial" w:cstheme="majorHAnsi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B5719E">
              <w:rPr>
                <w:rFonts w:ascii="Aptos" w:hAnsi="Aptos" w:eastAsia="Arial" w:cstheme="majorHAnsi"/>
                <w:b/>
                <w:bCs/>
                <w:color w:val="FFFFFF" w:themeColor="background1"/>
                <w:sz w:val="32"/>
                <w:szCs w:val="32"/>
              </w:rPr>
              <w:t>della comunicazione digitale</w:t>
            </w:r>
          </w:p>
          <w:p w:rsidRPr="00B5719E" w:rsidR="002C2B6C" w:rsidP="002C2B6C" w:rsidRDefault="002C2B6C" w14:paraId="44E11BD7" w14:textId="2F38F04B">
            <w:pPr>
              <w:spacing w:line="276" w:lineRule="auto"/>
              <w:ind w:left="284" w:right="283"/>
              <w:jc w:val="center"/>
              <w:rPr>
                <w:rFonts w:ascii="Aptos" w:hAnsi="Aptos" w:eastAsia="Arial" w:cs="Arial"/>
                <w:b/>
                <w:color w:val="FFFFFF"/>
                <w:sz w:val="32"/>
                <w:szCs w:val="32"/>
              </w:rPr>
            </w:pPr>
          </w:p>
        </w:tc>
      </w:tr>
      <w:tr w:rsidRPr="00B5719E" w:rsidR="00885909" w:rsidTr="5E15709F" w14:paraId="70F0B08F" w14:textId="77777777">
        <w:trPr>
          <w:trHeight w:val="89"/>
        </w:trPr>
        <w:tc>
          <w:tcPr>
            <w:tcW w:w="9071" w:type="dxa"/>
            <w:shd w:val="clear" w:color="auto" w:fill="BACEDC"/>
            <w:tcMar/>
          </w:tcPr>
          <w:p w:rsidRPr="00B5719E" w:rsidR="00885909" w:rsidP="00885909" w:rsidRDefault="00885909" w14:paraId="6CE38EF8" w14:textId="77777777">
            <w:pPr>
              <w:pStyle w:val="Nessunaspaziatura"/>
              <w:rPr>
                <w:rFonts w:ascii="Aptos" w:hAnsi="Aptos" w:eastAsia="Arial" w:cs="Arial"/>
                <w:sz w:val="32"/>
                <w:szCs w:val="32"/>
                <w:highlight w:val="yellow"/>
              </w:rPr>
            </w:pPr>
          </w:p>
        </w:tc>
      </w:tr>
      <w:tr w:rsidRPr="00B5719E" w:rsidR="00885909" w:rsidTr="5E15709F" w14:paraId="0361EF5A" w14:textId="77777777">
        <w:tc>
          <w:tcPr>
            <w:tcW w:w="9071" w:type="dxa"/>
            <w:shd w:val="clear" w:color="auto" w:fill="4B7B9C"/>
            <w:tcMar/>
          </w:tcPr>
          <w:p w:rsidRPr="00B5719E" w:rsidR="00885909" w:rsidP="00885909" w:rsidRDefault="00885909" w14:paraId="5CB25083" w14:textId="77777777">
            <w:pPr>
              <w:spacing w:line="276" w:lineRule="auto"/>
              <w:rPr>
                <w:rFonts w:ascii="Aptos" w:hAnsi="Aptos" w:eastAsia="Arial" w:cs="Arial"/>
                <w:b/>
                <w:color w:val="FFFFFF"/>
                <w:sz w:val="32"/>
                <w:szCs w:val="32"/>
              </w:rPr>
            </w:pPr>
          </w:p>
          <w:p w:rsidRPr="00B5719E" w:rsidR="00885909" w:rsidP="00885909" w:rsidRDefault="000830F6" w14:paraId="3FC7A774" w14:textId="54E50BA0">
            <w:pPr>
              <w:spacing w:line="276" w:lineRule="auto"/>
              <w:jc w:val="center"/>
              <w:rPr>
                <w:rFonts w:ascii="Aptos" w:hAnsi="Aptos" w:eastAsia="Arial" w:cs="Arial"/>
                <w:b/>
                <w:color w:val="FFFFFF"/>
                <w:sz w:val="32"/>
                <w:szCs w:val="32"/>
              </w:rPr>
            </w:pPr>
            <w:r w:rsidRPr="00B5719E">
              <w:rPr>
                <w:rFonts w:ascii="Aptos" w:hAnsi="Aptos" w:eastAsia="Arial" w:cs="Arial"/>
                <w:b/>
                <w:color w:val="FFFFFF"/>
                <w:sz w:val="32"/>
                <w:szCs w:val="32"/>
              </w:rPr>
              <w:t>FORMULARIO DI PROGETTO</w:t>
            </w:r>
          </w:p>
          <w:p w:rsidRPr="00B5719E" w:rsidR="00885909" w:rsidP="00885909" w:rsidRDefault="00885909" w14:paraId="696FDC43" w14:textId="77777777">
            <w:pPr>
              <w:spacing w:line="276" w:lineRule="auto"/>
              <w:rPr>
                <w:rFonts w:ascii="Aptos" w:hAnsi="Aptos" w:eastAsia="Arial" w:cs="Arial"/>
                <w:b/>
                <w:color w:val="FFFFFF"/>
                <w:sz w:val="32"/>
                <w:szCs w:val="32"/>
              </w:rPr>
            </w:pPr>
          </w:p>
        </w:tc>
      </w:tr>
      <w:tr w:rsidRPr="00B5719E" w:rsidR="00885909" w:rsidTr="5E15709F" w14:paraId="1F110982" w14:textId="77777777">
        <w:tc>
          <w:tcPr>
            <w:tcW w:w="9071" w:type="dxa"/>
            <w:shd w:val="clear" w:color="auto" w:fill="BACEDC"/>
            <w:tcMar/>
          </w:tcPr>
          <w:p w:rsidRPr="00B5719E" w:rsidR="00885909" w:rsidP="00885909" w:rsidRDefault="00885909" w14:paraId="5F281095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BACEDC"/>
              <w:spacing w:after="4" w:line="276" w:lineRule="auto"/>
              <w:ind w:right="284"/>
              <w:jc w:val="center"/>
              <w:rPr>
                <w:rFonts w:ascii="Aptos" w:hAnsi="Aptos" w:eastAsia="Arial" w:cs="Arial"/>
                <w:b/>
                <w:color w:val="FFFFFF"/>
                <w:sz w:val="32"/>
                <w:szCs w:val="32"/>
              </w:rPr>
            </w:pPr>
          </w:p>
        </w:tc>
      </w:tr>
    </w:tbl>
    <w:p w:rsidRPr="00B5719E" w:rsidR="005E30D8" w:rsidP="002A334C" w:rsidRDefault="005E30D8" w14:paraId="362FB059" w14:textId="777777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ptos" w:hAnsi="Aptos" w:eastAsia="Arial" w:cs="Arial"/>
          <w:smallCaps/>
          <w:color w:val="00000A"/>
        </w:rPr>
      </w:pPr>
    </w:p>
    <w:p w:rsidRPr="00B5719E" w:rsidR="006C3377" w:rsidP="002A334C" w:rsidRDefault="006C3377" w14:paraId="5E8D0FD6" w14:textId="777777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ptos" w:hAnsi="Aptos" w:eastAsia="Arial" w:cs="Arial"/>
          <w:smallCaps/>
          <w:color w:val="00000A"/>
        </w:rPr>
      </w:pPr>
    </w:p>
    <w:p w:rsidRPr="00B5719E" w:rsidR="005E30D8" w:rsidP="006C3377" w:rsidRDefault="005E30D8" w14:paraId="4851C435" w14:textId="77777777">
      <w:pPr>
        <w:pBdr>
          <w:top w:val="nil"/>
          <w:left w:val="nil"/>
          <w:bottom w:val="nil"/>
          <w:right w:val="nil"/>
          <w:between w:val="nil"/>
        </w:pBdr>
        <w:spacing w:after="4" w:line="276" w:lineRule="auto"/>
        <w:ind w:right="59"/>
        <w:jc w:val="both"/>
        <w:rPr>
          <w:rFonts w:ascii="Aptos" w:hAnsi="Aptos" w:eastAsia="Arial" w:cs="Arial"/>
          <w:color w:val="000000"/>
        </w:rPr>
      </w:pPr>
    </w:p>
    <w:p w:rsidRPr="00B5719E" w:rsidR="005E30D8" w:rsidRDefault="005E30D8" w14:paraId="03E10850" w14:textId="77777777">
      <w:pPr>
        <w:pBdr>
          <w:top w:val="nil"/>
          <w:left w:val="nil"/>
          <w:bottom w:val="nil"/>
          <w:right w:val="nil"/>
          <w:between w:val="nil"/>
        </w:pBdr>
        <w:spacing w:after="4" w:line="276" w:lineRule="auto"/>
        <w:ind w:right="59"/>
        <w:jc w:val="both"/>
        <w:rPr>
          <w:rFonts w:ascii="Aptos" w:hAnsi="Aptos" w:eastAsia="Arial" w:cs="Arial"/>
        </w:rPr>
      </w:pPr>
    </w:p>
    <w:p w:rsidRPr="00B5719E" w:rsidR="005E30D8" w:rsidRDefault="005E30D8" w14:paraId="274F8003" w14:textId="77777777">
      <w:pPr>
        <w:pBdr>
          <w:top w:val="nil"/>
          <w:left w:val="nil"/>
          <w:bottom w:val="nil"/>
          <w:right w:val="nil"/>
          <w:between w:val="nil"/>
        </w:pBdr>
        <w:spacing w:after="4" w:line="276" w:lineRule="auto"/>
        <w:ind w:right="59"/>
        <w:jc w:val="both"/>
        <w:rPr>
          <w:rFonts w:ascii="Aptos" w:hAnsi="Aptos" w:eastAsia="Arial" w:cs="Arial"/>
        </w:rPr>
      </w:pPr>
    </w:p>
    <w:p w:rsidRPr="00B5719E" w:rsidR="00C372F4" w:rsidRDefault="00C372F4" w14:paraId="1BD1619A" w14:textId="77777777">
      <w:pPr>
        <w:pBdr>
          <w:top w:val="nil"/>
          <w:left w:val="nil"/>
          <w:bottom w:val="nil"/>
          <w:right w:val="nil"/>
          <w:between w:val="nil"/>
        </w:pBdr>
        <w:spacing w:after="4" w:line="276" w:lineRule="auto"/>
        <w:ind w:right="59"/>
        <w:jc w:val="both"/>
        <w:rPr>
          <w:rFonts w:ascii="Aptos" w:hAnsi="Aptos" w:eastAsia="Arial" w:cs="Arial"/>
        </w:rPr>
      </w:pPr>
    </w:p>
    <w:p w:rsidRPr="00B5719E" w:rsidR="00C372F4" w:rsidRDefault="00C372F4" w14:paraId="148573EE" w14:textId="77777777">
      <w:pPr>
        <w:pBdr>
          <w:top w:val="nil"/>
          <w:left w:val="nil"/>
          <w:bottom w:val="nil"/>
          <w:right w:val="nil"/>
          <w:between w:val="nil"/>
        </w:pBdr>
        <w:spacing w:after="4" w:line="276" w:lineRule="auto"/>
        <w:ind w:right="59"/>
        <w:jc w:val="both"/>
        <w:rPr>
          <w:rFonts w:ascii="Aptos" w:hAnsi="Aptos" w:eastAsia="Arial" w:cs="Arial"/>
        </w:rPr>
      </w:pPr>
    </w:p>
    <w:p w:rsidRPr="00B5719E" w:rsidR="00C372F4" w:rsidRDefault="00C372F4" w14:paraId="1CAB956B" w14:textId="77777777">
      <w:pPr>
        <w:pBdr>
          <w:top w:val="nil"/>
          <w:left w:val="nil"/>
          <w:bottom w:val="nil"/>
          <w:right w:val="nil"/>
          <w:between w:val="nil"/>
        </w:pBdr>
        <w:spacing w:after="4" w:line="276" w:lineRule="auto"/>
        <w:ind w:right="59"/>
        <w:jc w:val="both"/>
        <w:rPr>
          <w:rFonts w:ascii="Aptos" w:hAnsi="Aptos" w:eastAsia="Arial" w:cs="Arial"/>
        </w:rPr>
      </w:pPr>
    </w:p>
    <w:p w:rsidRPr="00B5719E" w:rsidR="00C372F4" w:rsidRDefault="00C372F4" w14:paraId="14760222" w14:textId="77777777">
      <w:pPr>
        <w:pBdr>
          <w:top w:val="nil"/>
          <w:left w:val="nil"/>
          <w:bottom w:val="nil"/>
          <w:right w:val="nil"/>
          <w:between w:val="nil"/>
        </w:pBdr>
        <w:spacing w:after="4" w:line="276" w:lineRule="auto"/>
        <w:ind w:right="59"/>
        <w:jc w:val="both"/>
        <w:rPr>
          <w:rFonts w:ascii="Aptos" w:hAnsi="Aptos" w:eastAsia="Arial" w:cs="Arial"/>
        </w:rPr>
      </w:pPr>
    </w:p>
    <w:p w:rsidRPr="00B5719E" w:rsidR="00FF1D69" w:rsidRDefault="00C372F4" w14:paraId="2A502B04" w14:textId="77777777">
      <w:pPr>
        <w:rPr>
          <w:rFonts w:ascii="Aptos" w:hAnsi="Aptos" w:eastAsia="Arial" w:cs="Arial"/>
        </w:rPr>
      </w:pPr>
      <w:r w:rsidRPr="00B5719E">
        <w:rPr>
          <w:rFonts w:ascii="Aptos" w:hAnsi="Aptos" w:eastAsia="Arial" w:cs="Arial"/>
        </w:rPr>
        <w:br w:type="page"/>
      </w:r>
    </w:p>
    <w:p w:rsidRPr="00B5719E" w:rsidR="003D6175" w:rsidP="00885909" w:rsidRDefault="00885909" w14:paraId="60DC0651" w14:textId="77777777">
      <w:pPr>
        <w:pStyle w:val="NormaleWeb"/>
        <w:tabs>
          <w:tab w:val="center" w:pos="4535"/>
        </w:tabs>
        <w:spacing w:after="0" w:line="276" w:lineRule="auto"/>
        <w:rPr>
          <w:rFonts w:ascii="Aptos" w:hAnsi="Aptos" w:cs="Arial"/>
          <w:b/>
          <w:bCs/>
          <w:sz w:val="20"/>
          <w:szCs w:val="20"/>
        </w:rPr>
      </w:pPr>
      <w:r w:rsidRPr="00B5719E">
        <w:rPr>
          <w:rFonts w:ascii="Aptos" w:hAnsi="Aptos" w:cs="Arial"/>
          <w:b/>
          <w:bCs/>
          <w:sz w:val="20"/>
          <w:szCs w:val="20"/>
        </w:rPr>
        <w:tab/>
      </w:r>
    </w:p>
    <w:p w:rsidRPr="00B5719E" w:rsidR="00FF1D69" w:rsidP="003D6175" w:rsidRDefault="00FF1D69" w14:paraId="608EFB10" w14:textId="17A2AD40">
      <w:pPr>
        <w:pStyle w:val="NormaleWeb"/>
        <w:tabs>
          <w:tab w:val="center" w:pos="4535"/>
        </w:tabs>
        <w:spacing w:after="0" w:line="276" w:lineRule="auto"/>
        <w:jc w:val="center"/>
        <w:rPr>
          <w:rFonts w:ascii="Aptos" w:hAnsi="Aptos" w:cs="Arial"/>
          <w:b/>
          <w:bCs/>
        </w:rPr>
      </w:pPr>
      <w:r w:rsidRPr="00B5719E">
        <w:rPr>
          <w:rFonts w:ascii="Aptos" w:hAnsi="Aptos" w:cs="Arial"/>
          <w:b/>
          <w:bCs/>
        </w:rPr>
        <w:t xml:space="preserve">ALLEGATO </w:t>
      </w:r>
      <w:r w:rsidRPr="00B5719E" w:rsidR="00EF3F96">
        <w:rPr>
          <w:rFonts w:ascii="Aptos" w:hAnsi="Aptos" w:cs="Arial"/>
          <w:b/>
          <w:bCs/>
        </w:rPr>
        <w:t xml:space="preserve">II - </w:t>
      </w:r>
      <w:r w:rsidRPr="00B5719E" w:rsidR="00A25AF7">
        <w:rPr>
          <w:rFonts w:ascii="Aptos" w:hAnsi="Aptos" w:cs="Arial"/>
          <w:b/>
          <w:bCs/>
        </w:rPr>
        <w:t>FORMULARIO DI PR</w:t>
      </w:r>
      <w:r w:rsidRPr="00B5719E" w:rsidR="00C03675">
        <w:rPr>
          <w:rFonts w:ascii="Aptos" w:hAnsi="Aptos" w:cs="Arial"/>
          <w:b/>
          <w:bCs/>
        </w:rPr>
        <w:t>OGETTO</w:t>
      </w:r>
    </w:p>
    <w:p w:rsidRPr="00B5719E" w:rsidR="00B84585" w:rsidP="00B0781D" w:rsidRDefault="009A2C65" w14:paraId="4DBFA348" w14:textId="78B2EF06">
      <w:pPr>
        <w:spacing w:after="120"/>
        <w:jc w:val="center"/>
        <w:rPr>
          <w:rFonts w:ascii="Aptos" w:hAnsi="Aptos" w:eastAsia="SimSun" w:cs="Arial"/>
          <w:b/>
          <w:bCs/>
        </w:rPr>
      </w:pPr>
      <w:r>
        <w:rPr>
          <w:rFonts w:ascii="Aptos" w:hAnsi="Aptos" w:eastAsia="SimSun" w:cs="Arial"/>
          <w:b/>
          <w:bCs/>
        </w:rPr>
        <w:t>Identificazione</w:t>
      </w:r>
      <w:r w:rsidR="00B84585">
        <w:rPr>
          <w:rFonts w:ascii="Aptos" w:hAnsi="Aptos" w:eastAsia="SimSun" w:cs="Arial"/>
          <w:b/>
          <w:bCs/>
        </w:rPr>
        <w:t xml:space="preserve"> </w:t>
      </w:r>
      <w:r w:rsidRPr="00B5719E" w:rsidR="00B84585">
        <w:rPr>
          <w:rFonts w:ascii="Aptos" w:hAnsi="Aptos" w:eastAsia="SimSun" w:cs="Arial"/>
          <w:b/>
          <w:bCs/>
        </w:rPr>
        <w:t>proposta progettuale</w:t>
      </w:r>
    </w:p>
    <w:p w:rsidR="009A2C65" w:rsidP="000830F6" w:rsidRDefault="00B84585" w14:paraId="72CE8C4E" w14:textId="593B5A63">
      <w:pPr>
        <w:spacing w:after="120"/>
        <w:rPr>
          <w:rFonts w:ascii="Aptos" w:hAnsi="Aptos" w:eastAsia="SimSun" w:cs="Arial"/>
          <w:b/>
          <w:bCs/>
        </w:rPr>
      </w:pPr>
      <w:r>
        <w:rPr>
          <w:rFonts w:ascii="Aptos" w:hAnsi="Aptos" w:eastAsia="SimSun" w:cs="Arial"/>
          <w:b/>
          <w:bCs/>
        </w:rPr>
        <w:br/>
      </w:r>
      <w:r w:rsidRPr="000E1691">
        <w:rPr>
          <w:rFonts w:ascii="Aptos" w:hAnsi="Aptos" w:eastAsia="SimSun" w:cs="Arial"/>
          <w:b/>
          <w:bCs/>
        </w:rPr>
        <w:t>1</w:t>
      </w:r>
      <w:r w:rsidR="005E5DE4">
        <w:rPr>
          <w:rFonts w:ascii="Aptos" w:hAnsi="Aptos" w:eastAsia="SimSun" w:cs="Arial"/>
          <w:b/>
          <w:bCs/>
        </w:rPr>
        <w:t>.</w:t>
      </w:r>
      <w:r w:rsidRPr="000E1691">
        <w:rPr>
          <w:rFonts w:ascii="Aptos" w:hAnsi="Aptos" w:eastAsia="SimSun" w:cs="Arial"/>
          <w:b/>
          <w:bCs/>
        </w:rPr>
        <w:t xml:space="preserve"> </w:t>
      </w:r>
      <w:r w:rsidRPr="000E1691" w:rsidR="009A2C65">
        <w:rPr>
          <w:rFonts w:ascii="Aptos" w:hAnsi="Aptos" w:eastAsia="SimSun" w:cs="Arial"/>
          <w:b/>
          <w:bCs/>
        </w:rPr>
        <w:t>Elementi identificativi della proposta progettuale</w:t>
      </w:r>
      <w:r w:rsidR="009A2C65">
        <w:rPr>
          <w:rFonts w:ascii="Aptos" w:hAnsi="Aptos" w:eastAsia="SimSun" w:cs="Arial"/>
          <w:b/>
          <w:bCs/>
        </w:rPr>
        <w:t xml:space="preserve"> </w:t>
      </w:r>
    </w:p>
    <w:tbl>
      <w:tblPr>
        <w:tblW w:w="44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2735"/>
        <w:gridCol w:w="5248"/>
      </w:tblGrid>
      <w:tr w:rsidRPr="009A2C65" w:rsidR="009A2C65" w:rsidTr="00EF3F96" w14:paraId="65278835" w14:textId="77777777">
        <w:trPr>
          <w:trHeight w:val="829"/>
          <w:jc w:val="center"/>
        </w:trPr>
        <w:tc>
          <w:tcPr>
            <w:tcW w:w="1713" w:type="pct"/>
            <w:shd w:val="clear" w:color="auto" w:fill="4B7B9C"/>
          </w:tcPr>
          <w:p w:rsidRPr="009A2C65" w:rsidR="00EF3F96" w:rsidP="006E2A77" w:rsidRDefault="00EF3F96" w14:paraId="1DD5193D" w14:textId="7777777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9A2C65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Titolo del progetto</w:t>
            </w:r>
          </w:p>
        </w:tc>
        <w:tc>
          <w:tcPr>
            <w:tcW w:w="3287" w:type="pct"/>
          </w:tcPr>
          <w:p w:rsidRPr="009A2C65" w:rsidR="00EF3F96" w:rsidP="006E2A77" w:rsidRDefault="00EF3F96" w14:paraId="13360511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  <w:p w:rsidRPr="009A2C65" w:rsidR="00EF3F96" w:rsidP="006E2A77" w:rsidRDefault="00EF3F96" w14:paraId="1A6D10BB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</w:tc>
      </w:tr>
      <w:tr w:rsidRPr="009A2C65" w:rsidR="009A2C65" w:rsidTr="009A2C65" w14:paraId="1EF668B6" w14:textId="77777777">
        <w:trPr>
          <w:trHeight w:val="368"/>
          <w:jc w:val="center"/>
        </w:trPr>
        <w:tc>
          <w:tcPr>
            <w:tcW w:w="1713" w:type="pct"/>
            <w:shd w:val="clear" w:color="auto" w:fill="4B7B9C"/>
          </w:tcPr>
          <w:p w:rsidRPr="009A2C65" w:rsidR="009A2C65" w:rsidP="000E1691" w:rsidRDefault="00F96045" w14:paraId="0D9F22EA" w14:textId="69C2E1C7">
            <w:pPr>
              <w:spacing w:after="120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C</w:t>
            </w:r>
            <w:r w:rsidRPr="00B5719E" w:rsidR="009A2C65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apofila</w:t>
            </w:r>
            <w:r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 del consorzio/ATS/ATI proponente</w:t>
            </w:r>
          </w:p>
        </w:tc>
        <w:tc>
          <w:tcPr>
            <w:tcW w:w="3287" w:type="pct"/>
          </w:tcPr>
          <w:p w:rsidRPr="009A2C65" w:rsidR="009A2C65" w:rsidP="006E2A77" w:rsidRDefault="009A2C65" w14:paraId="2D0B20CF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</w:tc>
      </w:tr>
      <w:tr w:rsidRPr="009A2C65" w:rsidR="009A2C65" w:rsidTr="009A2C65" w14:paraId="5F3EE113" w14:textId="77777777">
        <w:trPr>
          <w:trHeight w:val="360"/>
          <w:jc w:val="center"/>
        </w:trPr>
        <w:tc>
          <w:tcPr>
            <w:tcW w:w="1713" w:type="pct"/>
            <w:shd w:val="clear" w:color="auto" w:fill="4B7B9C"/>
          </w:tcPr>
          <w:p w:rsidRPr="009A2C65" w:rsidR="009A2C65" w:rsidP="009A2C65" w:rsidRDefault="009A2C65" w14:paraId="4BAA7558" w14:textId="745C884D">
            <w:pPr>
              <w:spacing w:after="120"/>
              <w:rPr>
                <w:rFonts w:ascii="Arial" w:hAnsi="Arial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B5719E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Altri soggetti </w:t>
            </w:r>
            <w:r w:rsidR="00F96045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componenti il consorzio/ATS/ATI proponente</w:t>
            </w:r>
          </w:p>
        </w:tc>
        <w:tc>
          <w:tcPr>
            <w:tcW w:w="3287" w:type="pct"/>
          </w:tcPr>
          <w:p w:rsidRPr="009A2C65" w:rsidR="009A2C65" w:rsidP="009A2C65" w:rsidRDefault="009A2C65" w14:paraId="65649898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</w:tc>
      </w:tr>
      <w:tr w:rsidRPr="009A2C65" w:rsidR="009A2C65" w:rsidTr="009A2C65" w14:paraId="64C27E22" w14:textId="77777777">
        <w:trPr>
          <w:trHeight w:val="360"/>
          <w:jc w:val="center"/>
        </w:trPr>
        <w:tc>
          <w:tcPr>
            <w:tcW w:w="1713" w:type="pct"/>
            <w:shd w:val="clear" w:color="auto" w:fill="4B7B9C"/>
          </w:tcPr>
          <w:p w:rsidRPr="009A2C65" w:rsidR="009A2C65" w:rsidP="009A2C65" w:rsidRDefault="009A2C65" w14:paraId="35AEBEFB" w14:textId="483DB697">
            <w:pPr>
              <w:spacing w:after="120"/>
              <w:rPr>
                <w:rFonts w:ascii="Arial" w:hAnsi="Arial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9A2C65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N. destinatari totali</w:t>
            </w:r>
          </w:p>
        </w:tc>
        <w:tc>
          <w:tcPr>
            <w:tcW w:w="3287" w:type="pct"/>
          </w:tcPr>
          <w:p w:rsidRPr="009A2C65" w:rsidR="009A2C65" w:rsidP="009A2C65" w:rsidRDefault="009A2C65" w14:paraId="0BE17E9A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</w:tc>
      </w:tr>
      <w:tr w:rsidRPr="009A2C65" w:rsidR="00F2312C" w:rsidTr="009A2C65" w14:paraId="55177E21" w14:textId="77777777">
        <w:trPr>
          <w:trHeight w:val="360"/>
          <w:jc w:val="center"/>
        </w:trPr>
        <w:tc>
          <w:tcPr>
            <w:tcW w:w="1713" w:type="pct"/>
            <w:shd w:val="clear" w:color="auto" w:fill="4B7B9C"/>
          </w:tcPr>
          <w:p w:rsidRPr="009A2C65" w:rsidR="00F2312C" w:rsidP="009A2C65" w:rsidRDefault="00F2312C" w14:paraId="16421425" w14:textId="1C2EB69B">
            <w:pPr>
              <w:spacing w:after="120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Sede dell’Hub formativo</w:t>
            </w:r>
          </w:p>
        </w:tc>
        <w:tc>
          <w:tcPr>
            <w:tcW w:w="3287" w:type="pct"/>
          </w:tcPr>
          <w:p w:rsidRPr="00B5719E" w:rsidR="00F2312C" w:rsidP="00F2312C" w:rsidRDefault="00F2312C" w14:paraId="2C6AF242" w14:textId="77777777">
            <w:pPr>
              <w:spacing w:after="120"/>
              <w:rPr>
                <w:rFonts w:ascii="Aptos" w:hAnsi="Aptos" w:eastAsia="SimSun" w:cs="Arial"/>
                <w:iCs/>
                <w:smallCaps/>
              </w:rPr>
            </w:pPr>
            <w:r w:rsidRPr="00B5719E">
              <w:rPr>
                <w:rFonts w:ascii="Aptos" w:hAnsi="Aptos" w:eastAsia="SimSun" w:cs="Arial"/>
                <w:iCs/>
                <w:smallCaps/>
              </w:rPr>
              <w:t>via ………………………………………………, n.……</w:t>
            </w:r>
          </w:p>
          <w:p w:rsidRPr="00B5719E" w:rsidR="00F2312C" w:rsidP="00F2312C" w:rsidRDefault="00F2312C" w14:paraId="1DDC8DF8" w14:textId="77777777">
            <w:pPr>
              <w:spacing w:after="120"/>
              <w:rPr>
                <w:rFonts w:ascii="Aptos" w:hAnsi="Aptos" w:eastAsia="SimSun" w:cs="Arial"/>
                <w:iCs/>
                <w:smallCaps/>
              </w:rPr>
            </w:pPr>
            <w:r w:rsidRPr="00B5719E">
              <w:rPr>
                <w:rFonts w:ascii="Aptos" w:hAnsi="Aptos" w:eastAsia="SimSun" w:cs="Arial"/>
                <w:iCs/>
                <w:smallCaps/>
              </w:rPr>
              <w:t>città …………………………………</w:t>
            </w:r>
            <w:proofErr w:type="spellStart"/>
            <w:r w:rsidRPr="00B5719E">
              <w:rPr>
                <w:rFonts w:ascii="Aptos" w:hAnsi="Aptos" w:eastAsia="SimSun" w:cs="Arial"/>
                <w:iCs/>
                <w:smallCaps/>
              </w:rPr>
              <w:t>prov</w:t>
            </w:r>
            <w:proofErr w:type="spellEnd"/>
            <w:r w:rsidRPr="00B5719E">
              <w:rPr>
                <w:rFonts w:ascii="Aptos" w:hAnsi="Aptos" w:eastAsia="SimSun" w:cs="Arial"/>
                <w:iCs/>
                <w:smallCaps/>
              </w:rPr>
              <w:t xml:space="preserve">……………. </w:t>
            </w:r>
          </w:p>
          <w:p w:rsidRPr="009A2C65" w:rsidR="00F2312C" w:rsidP="00F2312C" w:rsidRDefault="00F2312C" w14:paraId="000B85C5" w14:textId="313F1B3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  <w:proofErr w:type="spellStart"/>
            <w:r w:rsidRPr="00B5719E">
              <w:rPr>
                <w:rFonts w:ascii="Aptos" w:hAnsi="Aptos" w:eastAsia="SimSun" w:cs="Arial"/>
                <w:iCs/>
                <w:smallCaps/>
              </w:rPr>
              <w:t>cap</w:t>
            </w:r>
            <w:proofErr w:type="spellEnd"/>
            <w:r w:rsidRPr="00B5719E">
              <w:rPr>
                <w:rFonts w:ascii="Aptos" w:hAnsi="Aptos" w:eastAsia="SimSun" w:cs="Arial"/>
                <w:iCs/>
                <w:smallCaps/>
              </w:rPr>
              <w:t>……………</w:t>
            </w:r>
            <w:proofErr w:type="gramStart"/>
            <w:r w:rsidRPr="00B5719E">
              <w:rPr>
                <w:rFonts w:ascii="Aptos" w:hAnsi="Aptos" w:eastAsia="SimSun" w:cs="Arial"/>
                <w:iCs/>
                <w:smallCaps/>
              </w:rPr>
              <w:t>…….</w:t>
            </w:r>
            <w:proofErr w:type="gramEnd"/>
          </w:p>
        </w:tc>
      </w:tr>
      <w:tr w:rsidRPr="009A2C65" w:rsidR="009A2C65" w:rsidTr="009A2C65" w14:paraId="6D774684" w14:textId="77777777">
        <w:trPr>
          <w:trHeight w:val="360"/>
          <w:jc w:val="center"/>
        </w:trPr>
        <w:tc>
          <w:tcPr>
            <w:tcW w:w="1713" w:type="pct"/>
            <w:shd w:val="clear" w:color="auto" w:fill="4B7B9C"/>
          </w:tcPr>
          <w:p w:rsidRPr="00F96045" w:rsidR="009A2C65" w:rsidP="009A2C65" w:rsidRDefault="009A2C65" w14:paraId="38A154E3" w14:textId="69C91BCE">
            <w:pPr>
              <w:spacing w:after="120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0E1691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Importo complessivo</w:t>
            </w:r>
            <w:r w:rsidRPr="000E1691">
              <w:rPr>
                <w:rStyle w:val="Rimandonotaapidipagina"/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footnoteReference w:id="1"/>
            </w:r>
          </w:p>
        </w:tc>
        <w:tc>
          <w:tcPr>
            <w:tcW w:w="3287" w:type="pct"/>
          </w:tcPr>
          <w:p w:rsidRPr="009A2C65" w:rsidR="009A2C65" w:rsidP="009A2C65" w:rsidRDefault="009A2C65" w14:paraId="20425711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  <w:p w:rsidRPr="009A2C65" w:rsidR="009A2C65" w:rsidP="009A2C65" w:rsidRDefault="009A2C65" w14:paraId="2C12EF68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</w:tc>
      </w:tr>
      <w:tr w:rsidRPr="009A2C65" w:rsidR="009A2C65" w:rsidTr="009A2C65" w14:paraId="4329FE9B" w14:textId="77777777">
        <w:trPr>
          <w:trHeight w:val="556"/>
          <w:jc w:val="center"/>
        </w:trPr>
        <w:tc>
          <w:tcPr>
            <w:tcW w:w="1713" w:type="pct"/>
            <w:shd w:val="clear" w:color="auto" w:fill="4B7B9C"/>
          </w:tcPr>
          <w:p w:rsidRPr="009A2C65" w:rsidR="009A2C65" w:rsidP="009A2C65" w:rsidRDefault="009A2C65" w14:paraId="4A8E3F69" w14:textId="0F6694D6">
            <w:pPr>
              <w:spacing w:after="120"/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</w:pPr>
            <w:r w:rsidRPr="009A2C65">
              <w:rPr>
                <w:rFonts w:ascii="Arial" w:hAnsi="Arial" w:eastAsia="SimSun" w:cs="Arial"/>
                <w:b/>
                <w:bCs/>
                <w:i/>
                <w:smallCaps/>
                <w:color w:val="FFFFFF" w:themeColor="background1"/>
              </w:rPr>
              <w:t xml:space="preserve">di cui: </w:t>
            </w:r>
            <w:r w:rsidRPr="009A2C65">
              <w:rPr>
                <w:rFonts w:ascii="Arial" w:hAnsi="Arial" w:eastAsia="SimSun" w:cs="Arial"/>
                <w:bCs/>
                <w:i/>
                <w:smallCaps/>
                <w:color w:val="FFFFFF" w:themeColor="background1"/>
                <w:sz w:val="16"/>
                <w:szCs w:val="16"/>
              </w:rPr>
              <w:t>Quota di contributo pubblico</w:t>
            </w:r>
          </w:p>
        </w:tc>
        <w:tc>
          <w:tcPr>
            <w:tcW w:w="3287" w:type="pct"/>
          </w:tcPr>
          <w:p w:rsidRPr="009A2C65" w:rsidR="009A2C65" w:rsidP="009A2C65" w:rsidRDefault="009A2C65" w14:paraId="4E238173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</w:tc>
      </w:tr>
      <w:tr w:rsidRPr="009A2C65" w:rsidR="009A2C65" w:rsidTr="009A2C65" w14:paraId="58A8E5B9" w14:textId="77777777">
        <w:trPr>
          <w:trHeight w:val="508"/>
          <w:jc w:val="center"/>
        </w:trPr>
        <w:tc>
          <w:tcPr>
            <w:tcW w:w="1713" w:type="pct"/>
            <w:shd w:val="clear" w:color="auto" w:fill="4B7B9C"/>
          </w:tcPr>
          <w:p w:rsidRPr="009A2C65" w:rsidR="009A2C65" w:rsidP="009A2C65" w:rsidRDefault="009A2C65" w14:paraId="752567B4" w14:textId="60B24081">
            <w:pPr>
              <w:spacing w:after="120"/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</w:pPr>
            <w:r w:rsidRPr="009A2C65">
              <w:rPr>
                <w:rFonts w:ascii="Arial" w:hAnsi="Arial" w:eastAsia="SimSun" w:cs="Arial"/>
                <w:b/>
                <w:bCs/>
                <w:i/>
                <w:smallCaps/>
                <w:color w:val="FFFFFF" w:themeColor="background1"/>
              </w:rPr>
              <w:t xml:space="preserve">di cui: </w:t>
            </w:r>
            <w:r w:rsidRPr="009A2C65">
              <w:rPr>
                <w:rFonts w:ascii="Arial" w:hAnsi="Arial" w:eastAsia="SimSun" w:cs="Arial"/>
                <w:bCs/>
                <w:i/>
                <w:smallCaps/>
                <w:color w:val="FFFFFF" w:themeColor="background1"/>
                <w:sz w:val="16"/>
                <w:szCs w:val="16"/>
              </w:rPr>
              <w:t>Quota di contribuzione privata</w:t>
            </w:r>
          </w:p>
        </w:tc>
        <w:tc>
          <w:tcPr>
            <w:tcW w:w="3287" w:type="pct"/>
          </w:tcPr>
          <w:p w:rsidRPr="009A2C65" w:rsidR="009A2C65" w:rsidP="009A2C65" w:rsidRDefault="009A2C65" w14:paraId="370868CA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  <w:color w:val="FFFFFF" w:themeColor="background1"/>
              </w:rPr>
            </w:pPr>
          </w:p>
        </w:tc>
      </w:tr>
      <w:tr w:rsidRPr="009A2C65" w:rsidR="009A2C65" w:rsidTr="00EF3F96" w14:paraId="2C219DBF" w14:textId="77777777">
        <w:trPr>
          <w:trHeight w:val="586"/>
          <w:jc w:val="center"/>
        </w:trPr>
        <w:tc>
          <w:tcPr>
            <w:tcW w:w="1713" w:type="pct"/>
            <w:shd w:val="clear" w:color="auto" w:fill="4B7B9C"/>
          </w:tcPr>
          <w:p w:rsidRPr="009A2C65" w:rsidR="009A2C65" w:rsidP="009A2C65" w:rsidRDefault="009A2C65" w14:paraId="13D918B6" w14:textId="77777777">
            <w:pPr>
              <w:spacing w:after="120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9A2C65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referente del progetto</w:t>
            </w:r>
          </w:p>
        </w:tc>
        <w:tc>
          <w:tcPr>
            <w:tcW w:w="3287" w:type="pct"/>
            <w:shd w:val="clear" w:color="auto" w:fill="FFFFFF" w:themeFill="background1"/>
          </w:tcPr>
          <w:p w:rsidRPr="009A2C65" w:rsidR="009A2C65" w:rsidP="009A2C65" w:rsidRDefault="009A2C65" w14:paraId="0A95C12E" w14:textId="77777777">
            <w:pPr>
              <w:spacing w:after="120"/>
              <w:rPr>
                <w:rFonts w:ascii="Aptos" w:hAnsi="Aptos" w:eastAsia="SimSun" w:cs="Arial"/>
                <w:i/>
                <w:smallCaps/>
              </w:rPr>
            </w:pPr>
            <w:r w:rsidRPr="009A2C65">
              <w:rPr>
                <w:rFonts w:ascii="Aptos" w:hAnsi="Aptos" w:eastAsia="SimSun" w:cs="Arial"/>
                <w:i/>
                <w:smallCaps/>
              </w:rPr>
              <w:t>nome ……………………cognome……………</w:t>
            </w:r>
            <w:proofErr w:type="gramStart"/>
            <w:r w:rsidRPr="009A2C65">
              <w:rPr>
                <w:rFonts w:ascii="Aptos" w:hAnsi="Aptos" w:eastAsia="SimSun" w:cs="Arial"/>
                <w:i/>
                <w:smallCaps/>
              </w:rPr>
              <w:t>…….</w:t>
            </w:r>
            <w:proofErr w:type="gramEnd"/>
            <w:r w:rsidRPr="009A2C65">
              <w:rPr>
                <w:rFonts w:ascii="Aptos" w:hAnsi="Aptos" w:eastAsia="SimSun" w:cs="Arial"/>
                <w:i/>
                <w:smallCaps/>
              </w:rPr>
              <w:t>……</w:t>
            </w:r>
          </w:p>
          <w:p w:rsidRPr="009A2C65" w:rsidR="009A2C65" w:rsidP="009A2C65" w:rsidRDefault="009A2C65" w14:paraId="2E20CAFE" w14:textId="77777777">
            <w:pPr>
              <w:spacing w:after="120"/>
              <w:rPr>
                <w:rFonts w:ascii="Aptos" w:hAnsi="Aptos" w:eastAsia="SimSun" w:cs="Arial"/>
                <w:i/>
                <w:smallCaps/>
              </w:rPr>
            </w:pPr>
            <w:proofErr w:type="spellStart"/>
            <w:r w:rsidRPr="009A2C65">
              <w:rPr>
                <w:rFonts w:ascii="Aptos" w:hAnsi="Aptos" w:eastAsia="SimSun" w:cs="Arial"/>
                <w:i/>
                <w:smallCaps/>
              </w:rPr>
              <w:t>tel</w:t>
            </w:r>
            <w:proofErr w:type="spellEnd"/>
            <w:r w:rsidRPr="009A2C65">
              <w:rPr>
                <w:rFonts w:ascii="Aptos" w:hAnsi="Aptos" w:eastAsia="SimSun" w:cs="Arial"/>
                <w:i/>
                <w:smallCaps/>
              </w:rPr>
              <w:t xml:space="preserve"> ……………………...</w:t>
            </w:r>
            <w:proofErr w:type="spellStart"/>
            <w:r w:rsidRPr="009A2C65">
              <w:rPr>
                <w:rFonts w:ascii="Aptos" w:hAnsi="Aptos" w:eastAsia="SimSun" w:cs="Arial"/>
                <w:i/>
                <w:smallCaps/>
              </w:rPr>
              <w:t>cell</w:t>
            </w:r>
            <w:proofErr w:type="spellEnd"/>
            <w:r w:rsidRPr="009A2C65">
              <w:rPr>
                <w:rFonts w:ascii="Aptos" w:hAnsi="Aptos" w:eastAsia="SimSun" w:cs="Arial"/>
                <w:i/>
                <w:smallCaps/>
              </w:rPr>
              <w:t>……………. ……………….</w:t>
            </w:r>
          </w:p>
          <w:p w:rsidRPr="009A2C65" w:rsidR="009A2C65" w:rsidP="009A2C65" w:rsidRDefault="009A2C65" w14:paraId="3B183E7A" w14:textId="77777777">
            <w:pPr>
              <w:spacing w:after="120"/>
              <w:rPr>
                <w:rFonts w:ascii="Aptos" w:hAnsi="Aptos" w:eastAsia="SimSun" w:cs="Arial"/>
                <w:i/>
                <w:smallCaps/>
                <w:color w:val="FFFFFF" w:themeColor="background1"/>
              </w:rPr>
            </w:pPr>
            <w:r w:rsidRPr="009A2C65">
              <w:rPr>
                <w:rFonts w:ascii="Aptos" w:hAnsi="Aptos" w:eastAsia="SimSun" w:cs="Arial"/>
                <w:i/>
                <w:smallCaps/>
              </w:rPr>
              <w:t xml:space="preserve">e-mail…………………. </w:t>
            </w:r>
            <w:proofErr w:type="spellStart"/>
            <w:r w:rsidRPr="009A2C65">
              <w:rPr>
                <w:rFonts w:ascii="Aptos" w:hAnsi="Aptos" w:eastAsia="SimSun" w:cs="Arial"/>
                <w:i/>
                <w:smallCaps/>
              </w:rPr>
              <w:t>pec</w:t>
            </w:r>
            <w:proofErr w:type="spellEnd"/>
            <w:r w:rsidRPr="009A2C65">
              <w:rPr>
                <w:rFonts w:ascii="Aptos" w:hAnsi="Aptos" w:eastAsia="SimSun" w:cs="Arial"/>
                <w:i/>
                <w:smallCaps/>
              </w:rPr>
              <w:t>………………………………</w:t>
            </w:r>
          </w:p>
        </w:tc>
      </w:tr>
    </w:tbl>
    <w:p w:rsidR="00EF3F96" w:rsidP="000830F6" w:rsidRDefault="00EF3F96" w14:paraId="70203571" w14:textId="77777777" w14:noSpellErr="1">
      <w:pPr>
        <w:spacing w:after="120"/>
        <w:rPr>
          <w:rFonts w:ascii="Aptos" w:hAnsi="Aptos" w:eastAsia="SimSun" w:cs="Arial"/>
          <w:b w:val="1"/>
          <w:bCs w:val="1"/>
        </w:rPr>
      </w:pPr>
    </w:p>
    <w:p w:rsidR="2ACBEEE5" w:rsidRDefault="2ACBEEE5" w14:paraId="1985B4B6" w14:textId="0DD0103B">
      <w:r>
        <w:br w:type="page"/>
      </w:r>
    </w:p>
    <w:p w:rsidR="00B84585" w:rsidP="000830F6" w:rsidRDefault="00B0781D" w14:paraId="1E89A772" w14:textId="1001DDFB">
      <w:pPr>
        <w:spacing w:after="120"/>
        <w:rPr>
          <w:rFonts w:ascii="Aptos" w:hAnsi="Aptos" w:eastAsia="SimSun" w:cs="Arial"/>
          <w:b/>
          <w:bCs/>
        </w:rPr>
      </w:pPr>
      <w:r w:rsidRPr="006A429C">
        <w:rPr>
          <w:rFonts w:ascii="Aptos" w:hAnsi="Aptos" w:eastAsia="SimSun" w:cs="Arial"/>
          <w:b/>
          <w:bCs/>
        </w:rPr>
        <w:t>2.</w:t>
      </w:r>
      <w:r w:rsidRPr="006A429C" w:rsidR="00B84585">
        <w:rPr>
          <w:rFonts w:ascii="Aptos" w:hAnsi="Aptos" w:eastAsia="SimSun" w:cs="Arial"/>
          <w:b/>
          <w:bCs/>
        </w:rPr>
        <w:t xml:space="preserve"> </w:t>
      </w:r>
      <w:r w:rsidRPr="000E1691" w:rsidR="00B84585">
        <w:rPr>
          <w:rFonts w:ascii="Aptos" w:hAnsi="Aptos" w:eastAsia="SimSun" w:cs="Arial"/>
          <w:b/>
          <w:bCs/>
        </w:rPr>
        <w:t>Elementi identificativi</w:t>
      </w:r>
      <w:r w:rsidRPr="000E1691" w:rsidR="009A2C65">
        <w:rPr>
          <w:rFonts w:ascii="Aptos" w:hAnsi="Aptos" w:eastAsia="SimSun" w:cs="Arial"/>
          <w:b/>
          <w:bCs/>
        </w:rPr>
        <w:t xml:space="preserve"> dei singoli corsi</w:t>
      </w:r>
      <w:r w:rsidR="009A2C65">
        <w:rPr>
          <w:rFonts w:ascii="Aptos" w:hAnsi="Aptos" w:eastAsia="SimSun" w:cs="Arial"/>
          <w:b/>
          <w:bCs/>
        </w:rPr>
        <w:t xml:space="preserve"> </w:t>
      </w:r>
    </w:p>
    <w:p w:rsidRPr="00B5719E" w:rsidR="00B84585" w:rsidP="00B84585" w:rsidRDefault="00B84585" w14:paraId="3A5FD9A2" w14:textId="77777777">
      <w:pPr>
        <w:spacing w:after="120"/>
        <w:jc w:val="both"/>
        <w:rPr>
          <w:rFonts w:ascii="Aptos" w:hAnsi="Aptos" w:eastAsia="SimSun" w:cs="Arial"/>
          <w:bCs/>
          <w:i/>
        </w:rPr>
      </w:pPr>
      <w:r w:rsidRPr="00B5719E">
        <w:rPr>
          <w:rFonts w:ascii="Aptos" w:hAnsi="Aptos" w:eastAsia="SimSun" w:cs="Arial"/>
          <w:bCs/>
          <w:i/>
        </w:rPr>
        <w:t>Replicare la sezione per ogni corso formativo proposto</w:t>
      </w: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3813"/>
        <w:gridCol w:w="5248"/>
      </w:tblGrid>
      <w:tr w:rsidRPr="00B5719E" w:rsidR="00B84585" w:rsidTr="34989CF0" w14:paraId="4CE3E538" w14:textId="77777777">
        <w:tc>
          <w:tcPr>
            <w:tcW w:w="2104" w:type="pct"/>
            <w:shd w:val="clear" w:color="auto" w:fill="4B7B9C"/>
            <w:tcMar/>
          </w:tcPr>
          <w:p w:rsidRPr="00197648" w:rsidR="00B84585" w:rsidP="006E2A77" w:rsidRDefault="00B84585" w14:paraId="0A2CFD7D" w14:textId="77777777">
            <w:pPr>
              <w:spacing w:after="120"/>
              <w:jc w:val="both"/>
              <w:rPr>
                <w:rFonts w:ascii="Aptos" w:hAnsi="Aptos" w:eastAsia="SimSun" w:cs="Arial"/>
                <w:iCs/>
                <w:smallCaps/>
                <w:color w:val="FFFFFF" w:themeColor="background1"/>
              </w:rPr>
            </w:pPr>
            <w:r w:rsidRPr="00197648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Denominazione corso formativo</w:t>
            </w:r>
            <w:r w:rsidRPr="00197648">
              <w:rPr>
                <w:rStyle w:val="Rimandonotaapidipagina"/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footnoteReference w:id="2"/>
            </w:r>
          </w:p>
        </w:tc>
        <w:tc>
          <w:tcPr>
            <w:tcW w:w="2896" w:type="pct"/>
            <w:tcMar/>
          </w:tcPr>
          <w:p w:rsidRPr="00B5719E" w:rsidR="00B84585" w:rsidP="006E2A77" w:rsidRDefault="00B84585" w14:paraId="7B054B85" w14:textId="77777777">
            <w:pPr>
              <w:spacing w:after="120"/>
              <w:jc w:val="both"/>
              <w:rPr>
                <w:rFonts w:ascii="Aptos" w:hAnsi="Aptos" w:eastAsia="SimSun" w:cs="Arial"/>
                <w:bCs/>
              </w:rPr>
            </w:pPr>
          </w:p>
          <w:p w:rsidRPr="00B5719E" w:rsidR="00B84585" w:rsidP="006E2A77" w:rsidRDefault="00B84585" w14:paraId="152F267A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</w:rPr>
            </w:pPr>
          </w:p>
        </w:tc>
      </w:tr>
      <w:tr w:rsidRPr="00B5719E" w:rsidR="00B84585" w:rsidTr="34989CF0" w14:paraId="45F10B4C" w14:textId="77777777">
        <w:tc>
          <w:tcPr>
            <w:tcW w:w="2104" w:type="pct"/>
            <w:shd w:val="clear" w:color="auto" w:fill="4B7B9C"/>
            <w:tcMar/>
          </w:tcPr>
          <w:p w:rsidRPr="00197648" w:rsidR="00B84585" w:rsidP="006E2A77" w:rsidRDefault="00B84585" w14:paraId="5DDD7972" w14:textId="7777777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197648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Tipologia del corso formativo</w:t>
            </w:r>
          </w:p>
        </w:tc>
        <w:tc>
          <w:tcPr>
            <w:tcW w:w="2896" w:type="pct"/>
            <w:tcMar/>
          </w:tcPr>
          <w:p w:rsidRPr="00B5719E" w:rsidR="00B84585" w:rsidP="006E2A77" w:rsidRDefault="00B84585" w14:paraId="1488FE08" w14:textId="77777777">
            <w:pPr>
              <w:pStyle w:val="Paragrafoelenco"/>
              <w:numPr>
                <w:ilvl w:val="0"/>
                <w:numId w:val="12"/>
              </w:numPr>
              <w:spacing w:after="120"/>
              <w:ind w:left="341"/>
              <w:jc w:val="both"/>
              <w:rPr>
                <w:rFonts w:ascii="Aptos" w:hAnsi="Aptos" w:eastAsia="SimSun" w:cs="Arial"/>
                <w:bCs/>
              </w:rPr>
            </w:pPr>
            <w:r w:rsidRPr="00B5719E">
              <w:rPr>
                <w:rFonts w:ascii="Aptos" w:hAnsi="Aptos" w:eastAsia="SimSun" w:cs="Arial"/>
                <w:bCs/>
              </w:rPr>
              <w:t>a) corso di formazione</w:t>
            </w:r>
          </w:p>
          <w:p w:rsidRPr="00B5719E" w:rsidR="00B84585" w:rsidP="006E2A77" w:rsidRDefault="00B84585" w14:paraId="668636CC" w14:textId="77777777">
            <w:pPr>
              <w:pStyle w:val="Paragrafoelenco"/>
              <w:numPr>
                <w:ilvl w:val="0"/>
                <w:numId w:val="12"/>
              </w:numPr>
              <w:spacing w:after="120"/>
              <w:ind w:left="341"/>
              <w:jc w:val="both"/>
              <w:rPr>
                <w:rFonts w:ascii="Aptos" w:hAnsi="Aptos" w:eastAsia="SimSun" w:cs="Arial"/>
                <w:bCs/>
              </w:rPr>
            </w:pPr>
            <w:r w:rsidRPr="00B5719E">
              <w:rPr>
                <w:rFonts w:ascii="Aptos" w:hAnsi="Aptos" w:eastAsia="SimSun" w:cs="Arial"/>
                <w:bCs/>
              </w:rPr>
              <w:t xml:space="preserve">b) corso di alta formazione </w:t>
            </w:r>
          </w:p>
        </w:tc>
      </w:tr>
      <w:tr w:rsidRPr="00B5719E" w:rsidR="00842C9A" w:rsidTr="34989CF0" w14:paraId="336E09B2" w14:textId="77777777">
        <w:tc>
          <w:tcPr>
            <w:tcW w:w="2104" w:type="pct"/>
            <w:shd w:val="clear" w:color="auto" w:fill="4B7B9C"/>
            <w:tcMar/>
          </w:tcPr>
          <w:p w:rsidRPr="00197648" w:rsidR="00842C9A" w:rsidP="000E1691" w:rsidRDefault="00552257" w14:paraId="79AACD22" w14:textId="22421C2D">
            <w:pPr>
              <w:spacing w:after="120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S</w:t>
            </w:r>
            <w:r w:rsidRPr="00B5719E"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ede di svolgimento de</w:t>
            </w:r>
            <w:r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l</w:t>
            </w:r>
            <w:r w:rsidRPr="00B5719E"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 cors</w:t>
            </w:r>
            <w:r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o</w:t>
            </w:r>
            <w:r w:rsidRPr="00B5719E"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 </w:t>
            </w:r>
            <w:r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formativo</w:t>
            </w:r>
            <w:r w:rsidRPr="00B5719E"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 e delle attivit</w:t>
            </w:r>
            <w:r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à</w:t>
            </w:r>
            <w:r w:rsidRPr="00B5719E" w:rsidR="00842C9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 orientate all’autoimprenditorialità </w:t>
            </w:r>
            <w:r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(indicare in caso di sede diversa dalla sede dell’Hub formativo)</w:t>
            </w:r>
          </w:p>
        </w:tc>
        <w:tc>
          <w:tcPr>
            <w:tcW w:w="2896" w:type="pct"/>
            <w:tcMar/>
          </w:tcPr>
          <w:p w:rsidRPr="00B5719E" w:rsidR="00842C9A" w:rsidP="00842C9A" w:rsidRDefault="00842C9A" w14:paraId="7FF105B0" w14:textId="77777777">
            <w:pPr>
              <w:spacing w:after="120"/>
              <w:rPr>
                <w:rFonts w:ascii="Aptos" w:hAnsi="Aptos" w:eastAsia="SimSun" w:cs="Arial"/>
                <w:iCs/>
                <w:smallCaps/>
              </w:rPr>
            </w:pPr>
            <w:r w:rsidRPr="00B5719E">
              <w:rPr>
                <w:rFonts w:ascii="Aptos" w:hAnsi="Aptos" w:eastAsia="SimSun" w:cs="Arial"/>
                <w:iCs/>
                <w:smallCaps/>
              </w:rPr>
              <w:t>via ………………………………………………, n.……</w:t>
            </w:r>
          </w:p>
          <w:p w:rsidRPr="00B5719E" w:rsidR="00842C9A" w:rsidP="00842C9A" w:rsidRDefault="00842C9A" w14:paraId="5C742693" w14:textId="77777777">
            <w:pPr>
              <w:spacing w:after="120"/>
              <w:rPr>
                <w:rFonts w:ascii="Aptos" w:hAnsi="Aptos" w:eastAsia="SimSun" w:cs="Arial"/>
                <w:iCs/>
                <w:smallCaps/>
              </w:rPr>
            </w:pPr>
            <w:r w:rsidRPr="00B5719E">
              <w:rPr>
                <w:rFonts w:ascii="Aptos" w:hAnsi="Aptos" w:eastAsia="SimSun" w:cs="Arial"/>
                <w:iCs/>
                <w:smallCaps/>
              </w:rPr>
              <w:t>città …………………………………</w:t>
            </w:r>
            <w:proofErr w:type="spellStart"/>
            <w:r w:rsidRPr="00B5719E">
              <w:rPr>
                <w:rFonts w:ascii="Aptos" w:hAnsi="Aptos" w:eastAsia="SimSun" w:cs="Arial"/>
                <w:iCs/>
                <w:smallCaps/>
              </w:rPr>
              <w:t>prov</w:t>
            </w:r>
            <w:proofErr w:type="spellEnd"/>
            <w:r w:rsidRPr="00B5719E">
              <w:rPr>
                <w:rFonts w:ascii="Aptos" w:hAnsi="Aptos" w:eastAsia="SimSun" w:cs="Arial"/>
                <w:iCs/>
                <w:smallCaps/>
              </w:rPr>
              <w:t xml:space="preserve">……………. </w:t>
            </w:r>
          </w:p>
          <w:p w:rsidRPr="00A769CE" w:rsidR="00842C9A" w:rsidP="00A769CE" w:rsidRDefault="00842C9A" w14:paraId="288C8F9C" w14:textId="6EF8B622">
            <w:pPr>
              <w:spacing w:after="120"/>
              <w:jc w:val="both"/>
              <w:rPr>
                <w:rFonts w:ascii="Aptos" w:hAnsi="Aptos" w:eastAsia="SimSun" w:cs="Arial"/>
                <w:bCs/>
              </w:rPr>
            </w:pPr>
            <w:proofErr w:type="spellStart"/>
            <w:r w:rsidRPr="00A769CE">
              <w:rPr>
                <w:rFonts w:ascii="Aptos" w:hAnsi="Aptos" w:eastAsia="SimSun" w:cs="Arial"/>
                <w:iCs/>
                <w:smallCaps/>
              </w:rPr>
              <w:t>cap</w:t>
            </w:r>
            <w:proofErr w:type="spellEnd"/>
            <w:r w:rsidRPr="00A769CE">
              <w:rPr>
                <w:rFonts w:ascii="Aptos" w:hAnsi="Aptos" w:eastAsia="SimSun" w:cs="Arial"/>
                <w:iCs/>
                <w:smallCaps/>
              </w:rPr>
              <w:t>……………</w:t>
            </w:r>
            <w:proofErr w:type="gramStart"/>
            <w:r w:rsidRPr="00A769CE">
              <w:rPr>
                <w:rFonts w:ascii="Aptos" w:hAnsi="Aptos" w:eastAsia="SimSun" w:cs="Arial"/>
                <w:iCs/>
                <w:smallCaps/>
              </w:rPr>
              <w:t>…….</w:t>
            </w:r>
            <w:proofErr w:type="gramEnd"/>
          </w:p>
        </w:tc>
      </w:tr>
      <w:tr w:rsidRPr="00B5719E" w:rsidR="00842C9A" w:rsidTr="34989CF0" w14:paraId="4F26F3C1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197648" w:rsidR="00842C9A" w:rsidP="00842C9A" w:rsidRDefault="00842C9A" w14:paraId="2C4D57BA" w14:textId="7777777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197648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N. destinatari</w:t>
            </w:r>
            <w:r w:rsidRPr="00197648">
              <w:rPr>
                <w:rStyle w:val="Rimandonotaapidipagina"/>
                <w:rFonts w:ascii="Aptos" w:hAnsi="Aptos" w:eastAsia="SimSun"/>
                <w:b/>
                <w:bCs/>
                <w:iCs/>
                <w:smallCaps/>
                <w:color w:val="FFFFFF" w:themeColor="background1"/>
              </w:rPr>
              <w:footnoteReference w:id="3"/>
            </w:r>
          </w:p>
        </w:tc>
        <w:tc>
          <w:tcPr>
            <w:tcW w:w="2896" w:type="pct"/>
            <w:tcMar/>
          </w:tcPr>
          <w:p w:rsidRPr="00B5719E" w:rsidR="00842C9A" w:rsidP="00842C9A" w:rsidRDefault="00842C9A" w14:paraId="2E2B5349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i/>
                <w:iCs/>
                <w:smallCaps/>
              </w:rPr>
            </w:pPr>
          </w:p>
        </w:tc>
      </w:tr>
      <w:tr w:rsidRPr="00B5719E" w:rsidR="00AE0C79" w:rsidTr="34989CF0" w14:paraId="56D5C7D2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197648" w:rsidR="00AE0C79" w:rsidP="00AE0C79" w:rsidRDefault="00AE0C79" w14:paraId="6F55CCB3" w14:textId="072B076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197648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N. di edizioni previste</w:t>
            </w:r>
          </w:p>
        </w:tc>
        <w:tc>
          <w:tcPr>
            <w:tcW w:w="2896" w:type="pct"/>
            <w:tcMar/>
          </w:tcPr>
          <w:p w:rsidRPr="00B5719E" w:rsidR="00AE0C79" w:rsidP="00AE0C79" w:rsidRDefault="00AE0C79" w14:paraId="499AE87C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i/>
                <w:iCs/>
                <w:smallCaps/>
              </w:rPr>
            </w:pPr>
          </w:p>
        </w:tc>
      </w:tr>
      <w:tr w:rsidRPr="00B5719E" w:rsidR="00AE0C79" w:rsidTr="34989CF0" w14:paraId="15FE56F8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B5719E" w:rsidR="00AE0C79" w:rsidP="00AE0C79" w:rsidRDefault="00D76E52" w14:paraId="750059FE" w14:textId="5AF5FC4E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</w:pPr>
            <w:r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 xml:space="preserve">Titoli di studio </w:t>
            </w:r>
            <w:proofErr w:type="gramStart"/>
            <w:r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>e</w:t>
            </w:r>
            <w:proofErr w:type="gramEnd"/>
            <w:r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 xml:space="preserve"> </w:t>
            </w:r>
            <w:r w:rsidR="00106E3D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>eventuali requisiti aggiuntivi</w:t>
            </w:r>
            <w:r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 xml:space="preserve"> </w:t>
            </w:r>
            <w:r w:rsidR="00AE0C79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>richiest</w:t>
            </w:r>
            <w:r w:rsidR="00106E3D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>i</w:t>
            </w:r>
            <w:r w:rsidR="00AE0C79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 xml:space="preserve"> per la fruizione delle materie oggetto del corso</w:t>
            </w:r>
          </w:p>
        </w:tc>
        <w:tc>
          <w:tcPr>
            <w:tcW w:w="2896" w:type="pct"/>
            <w:tcMar/>
          </w:tcPr>
          <w:p w:rsidRPr="00B5719E" w:rsidR="00AE0C79" w:rsidP="00AE0C79" w:rsidRDefault="00AE0C79" w14:paraId="29895E96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i/>
                <w:iCs/>
                <w:smallCaps/>
              </w:rPr>
            </w:pPr>
          </w:p>
        </w:tc>
      </w:tr>
      <w:tr w:rsidRPr="00B5719E" w:rsidR="001704E2" w:rsidTr="34989CF0" w14:paraId="4C4D3624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="001704E2" w:rsidDel="00D76E52" w:rsidP="001704E2" w:rsidRDefault="001704E2" w14:paraId="25A48563" w14:textId="383A55B0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</w:pPr>
            <w:r w:rsidRPr="00197648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Moduli didattici 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339DEB00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i/>
                <w:iCs/>
                <w:smallCaps/>
              </w:rPr>
            </w:pPr>
          </w:p>
        </w:tc>
      </w:tr>
      <w:tr w:rsidRPr="00B5719E" w:rsidR="001704E2" w:rsidTr="34989CF0" w14:paraId="22223F0C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197648" w:rsidR="001704E2" w:rsidP="001704E2" w:rsidRDefault="001704E2" w14:paraId="37D64A9E" w14:textId="29DD18F3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197648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tipologia di </w:t>
            </w:r>
            <w:r w:rsidR="0005700A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attività e risultati attesi</w:t>
            </w:r>
            <w:r w:rsidR="00B46046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, riconducibili a uno o più profili professionali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32F95442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i/>
                <w:iCs/>
                <w:smallCaps/>
              </w:rPr>
            </w:pPr>
          </w:p>
        </w:tc>
      </w:tr>
      <w:tr w:rsidRPr="00B5719E" w:rsidR="001704E2" w:rsidTr="34989CF0" w14:paraId="557F352E" w14:textId="77777777">
        <w:trPr>
          <w:trHeight w:val="271"/>
        </w:trPr>
        <w:tc>
          <w:tcPr>
            <w:tcW w:w="2104" w:type="pct"/>
            <w:shd w:val="clear" w:color="auto" w:fill="4B7B9C"/>
            <w:tcMar/>
          </w:tcPr>
          <w:p w:rsidRPr="00197648" w:rsidR="001704E2" w:rsidP="001704E2" w:rsidRDefault="001704E2" w14:paraId="16D96563" w14:textId="7777777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197648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Durata complessiva in ore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2D133905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</w:rPr>
            </w:pPr>
          </w:p>
        </w:tc>
      </w:tr>
      <w:tr w:rsidRPr="00B5719E" w:rsidR="001704E2" w:rsidTr="34989CF0" w14:paraId="4A3A7FF1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A769CE" w:rsidR="001704E2" w:rsidP="001704E2" w:rsidRDefault="001704E2" w14:paraId="0C2800AD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i/>
                <w:smallCaps/>
                <w:color w:val="FFFFFF" w:themeColor="background1"/>
                <w:sz w:val="18"/>
                <w:szCs w:val="18"/>
              </w:rPr>
            </w:pPr>
            <w:r w:rsidRPr="00A769CE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  <w:sz w:val="18"/>
                <w:szCs w:val="18"/>
              </w:rPr>
              <w:t xml:space="preserve">di cui: </w:t>
            </w:r>
            <w:r w:rsidRPr="00A769CE">
              <w:rPr>
                <w:rFonts w:ascii="Aptos" w:hAnsi="Aptos" w:eastAsia="SimSun" w:cs="Arial"/>
                <w:bCs/>
                <w:i/>
                <w:smallCaps/>
                <w:color w:val="FFFFFF" w:themeColor="background1"/>
                <w:sz w:val="18"/>
                <w:szCs w:val="18"/>
              </w:rPr>
              <w:t>Numero ore di formazione in aula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75AEB3F4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</w:rPr>
            </w:pPr>
          </w:p>
        </w:tc>
      </w:tr>
      <w:tr w:rsidRPr="00B5719E" w:rsidR="001704E2" w:rsidTr="34989CF0" w14:paraId="3AE30223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A769CE" w:rsidR="001704E2" w:rsidP="001704E2" w:rsidRDefault="001704E2" w14:paraId="414B1465" w14:textId="7777777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  <w:sz w:val="18"/>
                <w:szCs w:val="18"/>
              </w:rPr>
            </w:pPr>
            <w:r w:rsidRPr="00A769CE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  <w:sz w:val="18"/>
                <w:szCs w:val="18"/>
              </w:rPr>
              <w:t xml:space="preserve">di cui: </w:t>
            </w:r>
            <w:r w:rsidRPr="00A769CE">
              <w:rPr>
                <w:rFonts w:ascii="Aptos" w:hAnsi="Aptos" w:eastAsia="SimSun" w:cs="Arial"/>
                <w:bCs/>
                <w:i/>
                <w:smallCaps/>
                <w:color w:val="FFFFFF" w:themeColor="background1"/>
                <w:sz w:val="18"/>
                <w:szCs w:val="18"/>
              </w:rPr>
              <w:t>on-line e/o mobile learning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785A4A58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  <w:color w:val="FF0000"/>
              </w:rPr>
            </w:pPr>
          </w:p>
        </w:tc>
      </w:tr>
      <w:tr w:rsidRPr="00B5719E" w:rsidR="001704E2" w:rsidTr="34989CF0" w14:paraId="198E54F6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A769CE" w:rsidR="001704E2" w:rsidP="001704E2" w:rsidRDefault="001704E2" w14:paraId="31D5CF68" w14:textId="7777777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  <w:sz w:val="18"/>
                <w:szCs w:val="18"/>
              </w:rPr>
            </w:pPr>
            <w:r w:rsidRPr="00A769CE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  <w:sz w:val="18"/>
                <w:szCs w:val="18"/>
              </w:rPr>
              <w:t xml:space="preserve">di cui: </w:t>
            </w:r>
            <w:r w:rsidRPr="00A769CE">
              <w:rPr>
                <w:rFonts w:ascii="Aptos" w:hAnsi="Aptos" w:eastAsia="SimSun" w:cs="Arial"/>
                <w:i/>
                <w:smallCaps/>
                <w:color w:val="FFFFFF" w:themeColor="background1"/>
                <w:sz w:val="18"/>
                <w:szCs w:val="18"/>
              </w:rPr>
              <w:t>moduli in materia di autoimprenditorialità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7282A8B0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  <w:color w:val="FF0000"/>
              </w:rPr>
            </w:pPr>
          </w:p>
        </w:tc>
      </w:tr>
      <w:tr w:rsidRPr="00B5719E" w:rsidR="001704E2" w:rsidTr="34989CF0" w14:paraId="3A8658B3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197648" w:rsidR="001704E2" w:rsidP="001704E2" w:rsidRDefault="001704E2" w14:paraId="55FA9F63" w14:textId="2D56479C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 w:rsidRPr="00197648"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 xml:space="preserve">N. ore di mentoring, tutoring, coaching previste in associazione al corso 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0AC173DB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  <w:color w:val="FF0000"/>
              </w:rPr>
            </w:pPr>
          </w:p>
        </w:tc>
      </w:tr>
      <w:tr w:rsidRPr="00B5719E" w:rsidR="001704E2" w:rsidTr="34989CF0" w14:paraId="0F118105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B5719E" w:rsidR="001704E2" w:rsidP="001704E2" w:rsidRDefault="001704E2" w14:paraId="5C51FD65" w14:textId="25829121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</w:pPr>
            <w:r w:rsidRPr="00B5719E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>durata (mesi):</w:t>
            </w:r>
            <w:r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 xml:space="preserve"> </w:t>
            </w:r>
            <w:r w:rsidRPr="00B5719E"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>_______</w:t>
            </w:r>
          </w:p>
          <w:p w:rsidRPr="00197648" w:rsidR="001704E2" w:rsidP="001704E2" w:rsidRDefault="001704E2" w14:paraId="64B2395B" w14:textId="7777777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</w:p>
        </w:tc>
        <w:tc>
          <w:tcPr>
            <w:tcW w:w="2896" w:type="pct"/>
            <w:tcMar/>
          </w:tcPr>
          <w:p w:rsidRPr="00B5719E" w:rsidR="001704E2" w:rsidP="001704E2" w:rsidRDefault="001704E2" w14:paraId="6CB45C77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</w:rPr>
            </w:pPr>
            <w:r>
              <w:rPr>
                <w:rFonts w:ascii="Aptos" w:hAnsi="Aptos" w:eastAsia="SimSun" w:cs="Arial"/>
                <w:bCs/>
                <w:smallCaps/>
              </w:rPr>
              <w:t xml:space="preserve">Data di inizio prevista </w:t>
            </w:r>
            <w:r w:rsidRPr="00B5719E">
              <w:rPr>
                <w:rFonts w:ascii="Aptos" w:hAnsi="Aptos" w:eastAsia="SimSun" w:cs="Arial"/>
                <w:bCs/>
                <w:smallCaps/>
              </w:rPr>
              <w:t>(GG.MM.AAAA)</w:t>
            </w:r>
          </w:p>
          <w:p w:rsidRPr="00B5719E" w:rsidR="001704E2" w:rsidP="001704E2" w:rsidRDefault="001704E2" w14:paraId="244F3E30" w14:textId="25778BD2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  <w:color w:val="FF0000"/>
              </w:rPr>
            </w:pPr>
            <w:r>
              <w:rPr>
                <w:rFonts w:ascii="Aptos" w:hAnsi="Aptos" w:eastAsia="SimSun" w:cs="Arial"/>
                <w:bCs/>
                <w:smallCaps/>
              </w:rPr>
              <w:t xml:space="preserve">Data di fine prevista </w:t>
            </w:r>
            <w:r w:rsidRPr="00B5719E">
              <w:rPr>
                <w:rFonts w:ascii="Aptos" w:hAnsi="Aptos" w:eastAsia="SimSun" w:cs="Arial"/>
                <w:bCs/>
                <w:smallCaps/>
              </w:rPr>
              <w:t>(GG.MM.AAAA)</w:t>
            </w:r>
          </w:p>
        </w:tc>
      </w:tr>
      <w:tr w:rsidRPr="00B5719E" w:rsidR="001704E2" w:rsidTr="34989CF0" w14:paraId="12681D9A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B5719E" w:rsidR="001704E2" w:rsidP="001704E2" w:rsidRDefault="001704E2" w14:paraId="1E9D2373" w14:textId="5FFA606D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</w:pPr>
            <w:r>
              <w:rPr>
                <w:rFonts w:ascii="Aptos" w:hAnsi="Aptos" w:eastAsia="SimSun" w:cs="Arial"/>
                <w:b/>
                <w:bCs/>
                <w:i/>
                <w:smallCaps/>
                <w:color w:val="FFFFFF" w:themeColor="background1"/>
              </w:rPr>
              <w:t>Contenuti</w:t>
            </w:r>
          </w:p>
        </w:tc>
        <w:tc>
          <w:tcPr>
            <w:tcW w:w="2896" w:type="pct"/>
            <w:tcMar/>
          </w:tcPr>
          <w:p w:rsidR="001704E2" w:rsidP="001704E2" w:rsidRDefault="001704E2" w14:paraId="0D65B89D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</w:rPr>
            </w:pPr>
          </w:p>
        </w:tc>
      </w:tr>
      <w:tr w:rsidRPr="00B5719E" w:rsidR="001704E2" w:rsidTr="34989CF0" w14:paraId="716981CC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Pr="00197648" w:rsidR="001704E2" w:rsidP="001704E2" w:rsidRDefault="001704E2" w14:paraId="4C8B01FB" w14:textId="56ABDB56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Metodologie formative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0BD7D094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  <w:color w:val="FF0000"/>
              </w:rPr>
            </w:pPr>
          </w:p>
        </w:tc>
      </w:tr>
      <w:tr w:rsidRPr="00B5719E" w:rsidR="001704E2" w:rsidTr="34989CF0" w14:paraId="417EE396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="001704E2" w:rsidP="001704E2" w:rsidRDefault="001704E2" w14:paraId="0BDF90FA" w14:textId="1024D78C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Figure professionali coinvolte</w:t>
            </w:r>
            <w:r>
              <w:rPr>
                <w:rStyle w:val="Rimandonotaapidipagina"/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footnoteReference w:id="4"/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1AC98EFB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  <w:color w:val="FF0000"/>
              </w:rPr>
            </w:pPr>
          </w:p>
        </w:tc>
      </w:tr>
      <w:tr w:rsidRPr="00B5719E" w:rsidR="001704E2" w:rsidTr="34989CF0" w14:paraId="5FFE1CD8" w14:textId="77777777">
        <w:trPr>
          <w:trHeight w:val="586"/>
        </w:trPr>
        <w:tc>
          <w:tcPr>
            <w:tcW w:w="2104" w:type="pct"/>
            <w:shd w:val="clear" w:color="auto" w:fill="4B7B9C"/>
            <w:tcMar/>
          </w:tcPr>
          <w:p w:rsidR="001704E2" w:rsidP="001704E2" w:rsidRDefault="001704E2" w14:paraId="56F06C62" w14:textId="16351CAA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  <w:color w:val="FFFFFF" w:themeColor="background1"/>
              </w:rPr>
              <w:t>Elementi organizzativi, strumentali e logistici</w:t>
            </w:r>
          </w:p>
        </w:tc>
        <w:tc>
          <w:tcPr>
            <w:tcW w:w="2896" w:type="pct"/>
            <w:tcMar/>
          </w:tcPr>
          <w:p w:rsidRPr="00B5719E" w:rsidR="001704E2" w:rsidP="001704E2" w:rsidRDefault="001704E2" w14:paraId="607ABEFF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  <w:color w:val="FF0000"/>
              </w:rPr>
            </w:pPr>
          </w:p>
        </w:tc>
      </w:tr>
      <w:tr w:rsidRPr="00B5719E" w:rsidR="001704E2" w:rsidTr="34989CF0" w14:paraId="06C8F882" w14:textId="77777777">
        <w:tc>
          <w:tcPr>
            <w:tcW w:w="2104" w:type="pct"/>
            <w:shd w:val="clear" w:color="auto" w:fill="4B7B9C"/>
            <w:tcMar/>
            <w:vAlign w:val="center"/>
          </w:tcPr>
          <w:p w:rsidRPr="00B5719E" w:rsidR="001704E2" w:rsidP="34989CF0" w:rsidRDefault="001704E2" w14:paraId="2629A833" w14:noSpellErr="1" w14:textId="3506DC68">
            <w:pPr>
              <w:spacing w:after="120"/>
              <w:jc w:val="both"/>
              <w:rPr>
                <w:rFonts w:ascii="Aptos" w:hAnsi="Aptos" w:eastAsia="SimSun" w:cs="Arial"/>
                <w:b w:val="1"/>
                <w:bCs w:val="1"/>
                <w:i w:val="1"/>
                <w:iCs w:val="1"/>
                <w:smallCaps w:val="1"/>
                <w:color w:val="FFFFFF" w:themeColor="background1"/>
              </w:rPr>
            </w:pPr>
            <w:r w:rsidRPr="34989CF0" w:rsidR="001704E2">
              <w:rPr>
                <w:rFonts w:ascii="Aptos" w:hAnsi="Aptos" w:eastAsia="SimSun" w:cs="Arial"/>
                <w:b w:val="1"/>
                <w:bCs w:val="1"/>
                <w:i w:val="1"/>
                <w:iCs w:val="1"/>
                <w:smallCaps w:val="1"/>
                <w:color w:val="FFFFFF" w:themeColor="background1" w:themeTint="FF" w:themeShade="FF"/>
              </w:rPr>
              <w:t xml:space="preserve">Costo complessivo </w:t>
            </w:r>
            <w:r w:rsidRPr="34989CF0" w:rsidR="6E288C6D">
              <w:rPr>
                <w:rFonts w:ascii="Aptos" w:hAnsi="Aptos" w:eastAsia="SimSun" w:cs="Arial"/>
                <w:b w:val="1"/>
                <w:bCs w:val="1"/>
                <w:i w:val="1"/>
                <w:iCs w:val="1"/>
                <w:smallCaps w:val="1"/>
                <w:color w:val="FFFFFF" w:themeColor="background1" w:themeTint="FF" w:themeShade="FF"/>
              </w:rPr>
              <w:t xml:space="preserve">del singolo corso </w:t>
            </w:r>
            <w:r w:rsidRPr="34989CF0" w:rsidR="001704E2">
              <w:rPr>
                <w:rFonts w:ascii="Aptos" w:hAnsi="Aptos" w:eastAsia="SimSun" w:cs="Arial"/>
                <w:b w:val="1"/>
                <w:bCs w:val="1"/>
                <w:i w:val="1"/>
                <w:iCs w:val="1"/>
                <w:smallCaps w:val="1"/>
                <w:color w:val="FFFFFF" w:themeColor="background1" w:themeTint="FF" w:themeShade="FF"/>
              </w:rPr>
              <w:t>e importo richiesto</w:t>
            </w:r>
            <w:r w:rsidRPr="34989CF0" w:rsidR="2FA98B99">
              <w:rPr>
                <w:rFonts w:ascii="Aptos" w:hAnsi="Aptos" w:eastAsia="SimSun" w:cs="Arial"/>
                <w:b w:val="1"/>
                <w:bCs w:val="1"/>
                <w:i w:val="1"/>
                <w:iCs w:val="1"/>
                <w:smallCaps w:val="1"/>
                <w:color w:val="FFFFFF" w:themeColor="background1" w:themeTint="FF" w:themeShade="FF"/>
              </w:rPr>
              <w:t xml:space="preserve"> per tutte le edizioni del corso previste</w:t>
            </w:r>
          </w:p>
        </w:tc>
        <w:tc>
          <w:tcPr>
            <w:tcW w:w="2896" w:type="pct"/>
            <w:shd w:val="clear" w:color="auto" w:fill="FFFFFF" w:themeFill="background1"/>
            <w:tcMar/>
          </w:tcPr>
          <w:p w:rsidRPr="00B5719E" w:rsidR="001704E2" w:rsidP="001704E2" w:rsidRDefault="001704E2" w14:paraId="0B98FA5A" w14:textId="77777777">
            <w:pPr>
              <w:spacing w:after="120"/>
              <w:jc w:val="both"/>
              <w:rPr>
                <w:rFonts w:ascii="Aptos" w:hAnsi="Aptos" w:eastAsia="SimSun" w:cs="Arial"/>
                <w:bCs/>
                <w:smallCaps/>
              </w:rPr>
            </w:pPr>
          </w:p>
        </w:tc>
      </w:tr>
    </w:tbl>
    <w:p w:rsidR="00B5719E" w:rsidP="000830F6" w:rsidRDefault="00B5719E" w14:paraId="18383985" w14:textId="77777777">
      <w:pPr>
        <w:spacing w:after="120"/>
        <w:rPr>
          <w:rFonts w:ascii="Aptos" w:hAnsi="Aptos" w:eastAsia="SimSun" w:cs="Arial"/>
          <w:b/>
          <w:bCs/>
        </w:rPr>
      </w:pPr>
    </w:p>
    <w:p w:rsidR="000830F6" w:rsidP="00047D4F" w:rsidRDefault="004D0128" w14:paraId="0122FDBE" w14:textId="4900D929">
      <w:pPr>
        <w:spacing w:after="120"/>
        <w:rPr>
          <w:rFonts w:ascii="Aptos" w:hAnsi="Aptos" w:eastAsia="SimSun" w:cs="Arial"/>
          <w:b/>
          <w:bCs/>
        </w:rPr>
      </w:pPr>
      <w:r w:rsidRPr="00B5719E">
        <w:rPr>
          <w:rFonts w:ascii="Aptos" w:hAnsi="Aptos" w:eastAsia="SimSun" w:cs="Arial"/>
          <w:b/>
          <w:bCs/>
        </w:rPr>
        <w:t xml:space="preserve">PARTE </w:t>
      </w:r>
      <w:r w:rsidR="00B0781D">
        <w:rPr>
          <w:rFonts w:ascii="Aptos" w:hAnsi="Aptos" w:eastAsia="SimSun" w:cs="Arial"/>
          <w:b/>
          <w:bCs/>
        </w:rPr>
        <w:t>A</w:t>
      </w:r>
      <w:r w:rsidRPr="00B5719E">
        <w:rPr>
          <w:rFonts w:ascii="Aptos" w:hAnsi="Aptos" w:eastAsia="SimSun" w:cs="Arial"/>
          <w:b/>
          <w:bCs/>
        </w:rPr>
        <w:t xml:space="preserve"> – </w:t>
      </w:r>
      <w:r w:rsidRPr="00B5719E" w:rsidR="00725557">
        <w:rPr>
          <w:rFonts w:ascii="Aptos" w:hAnsi="Aptos" w:eastAsia="SimSun" w:cs="Arial"/>
          <w:b/>
          <w:bCs/>
        </w:rPr>
        <w:t>Descrizione del</w:t>
      </w:r>
      <w:r w:rsidRPr="00B5719E">
        <w:rPr>
          <w:rFonts w:ascii="Aptos" w:hAnsi="Aptos" w:eastAsia="SimSun" w:cs="Arial"/>
          <w:b/>
          <w:bCs/>
        </w:rPr>
        <w:t>la proposta progettuale</w:t>
      </w:r>
    </w:p>
    <w:p w:rsidRPr="00B5719E" w:rsidR="00047D4F" w:rsidP="00047D4F" w:rsidRDefault="00047D4F" w14:paraId="6D43EE7F" w14:textId="31119A14">
      <w:pPr>
        <w:spacing w:after="120"/>
        <w:rPr>
          <w:rFonts w:ascii="Aptos" w:hAnsi="Aptos" w:eastAsia="SimSun" w:cs="Arial"/>
          <w:b/>
          <w:bCs/>
        </w:rPr>
      </w:pPr>
      <w:r>
        <w:rPr>
          <w:rFonts w:ascii="Aptos" w:hAnsi="Aptos" w:eastAsia="SimSun" w:cs="Arial"/>
          <w:b/>
          <w:bCs/>
        </w:rPr>
        <w:t>QUALITA’ E COERENZA PROGETTUALE</w:t>
      </w:r>
    </w:p>
    <w:tbl>
      <w:tblPr>
        <w:tblW w:w="5000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61"/>
      </w:tblGrid>
      <w:tr w:rsidRPr="00B5719E" w:rsidR="004D0128" w:rsidTr="009402B7" w14:paraId="3A9616B9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4D0128" w:rsidP="009402B7" w:rsidRDefault="00B0781D" w14:paraId="6932DD9F" w14:textId="2C956838">
            <w:pPr>
              <w:spacing w:after="120"/>
              <w:ind w:left="142"/>
              <w:jc w:val="both"/>
              <w:rPr>
                <w:rFonts w:ascii="Aptos" w:hAnsi="Aptos" w:eastAsia="Arial" w:cs="Arial"/>
                <w:b/>
                <w:bCs/>
                <w:iCs/>
              </w:rPr>
            </w:pPr>
            <w:r w:rsidRPr="000E1691">
              <w:rPr>
                <w:rFonts w:ascii="Aptos" w:hAnsi="Aptos" w:eastAsia="Arial" w:cs="Arial"/>
                <w:b/>
                <w:bCs/>
                <w:iCs/>
              </w:rPr>
              <w:t>A</w:t>
            </w:r>
            <w:r w:rsidRPr="000E1691" w:rsidR="009402B7">
              <w:rPr>
                <w:rFonts w:ascii="Aptos" w:hAnsi="Aptos" w:eastAsia="Arial" w:cs="Arial"/>
                <w:b/>
                <w:bCs/>
                <w:iCs/>
              </w:rPr>
              <w:t xml:space="preserve">.1 </w:t>
            </w:r>
            <w:r w:rsidRPr="000E1691" w:rsidR="005E5DE4">
              <w:rPr>
                <w:rFonts w:ascii="Aptos" w:hAnsi="Aptos" w:eastAsia="Arial" w:cs="Arial"/>
                <w:b/>
                <w:bCs/>
                <w:iCs/>
                <w:smallCaps/>
              </w:rPr>
              <w:t>Analisi del contesto di riferimento e individuazione/definizione dei fabbisogni formativi</w:t>
            </w:r>
            <w:r w:rsidRPr="00B5719E" w:rsidR="005E5DE4">
              <w:rPr>
                <w:rFonts w:ascii="Aptos" w:hAnsi="Aptos" w:eastAsia="Arial" w:cs="Arial"/>
                <w:b/>
                <w:bCs/>
                <w:iCs/>
              </w:rPr>
              <w:t xml:space="preserve"> </w:t>
            </w:r>
          </w:p>
          <w:p w:rsidRPr="00B5719E" w:rsidR="004D0128" w:rsidP="009402B7" w:rsidRDefault="004D0128" w14:paraId="760BB7C6" w14:textId="688888E2">
            <w:pPr>
              <w:spacing w:after="120"/>
              <w:ind w:left="142"/>
              <w:jc w:val="both"/>
              <w:rPr>
                <w:rFonts w:ascii="Aptos" w:hAnsi="Aptos" w:eastAsia="SimSun" w:cs="Arial"/>
                <w:bCs/>
                <w:i/>
                <w:smallCaps/>
              </w:rPr>
            </w:pPr>
            <w:r w:rsidRPr="00B5719E">
              <w:rPr>
                <w:rFonts w:ascii="Aptos" w:hAnsi="Aptos" w:eastAsia="Arial" w:cs="Arial"/>
                <w:i/>
              </w:rPr>
              <w:t xml:space="preserve">(Riferimento alla griglia di valutazione ex art.13 dell’Avviso: </w:t>
            </w:r>
            <w:r w:rsidRPr="000E1691">
              <w:rPr>
                <w:rFonts w:ascii="Aptos" w:hAnsi="Aptos" w:eastAsia="Arial" w:cs="Arial"/>
                <w:i/>
                <w:shd w:val="clear" w:color="auto" w:fill="DBE5F1" w:themeFill="accent1" w:themeFillTint="33"/>
              </w:rPr>
              <w:t>criterio A; sub criterio A.1</w:t>
            </w:r>
            <w:r w:rsidRPr="00B5719E">
              <w:rPr>
                <w:rFonts w:ascii="Aptos" w:hAnsi="Aptos" w:eastAsia="Arial" w:cs="Arial"/>
                <w:i/>
              </w:rPr>
              <w:t>)</w:t>
            </w:r>
            <w:r w:rsidRPr="00B5719E" w:rsidR="009402B7">
              <w:rPr>
                <w:rFonts w:ascii="Aptos" w:hAnsi="Aptos" w:eastAsia="Arial" w:cs="Arial"/>
                <w:i/>
              </w:rPr>
              <w:t xml:space="preserve"> - </w:t>
            </w:r>
            <w:r w:rsidRPr="00B5719E">
              <w:rPr>
                <w:rFonts w:ascii="Aptos" w:hAnsi="Aptos" w:eastAsia="Arial" w:cs="Arial"/>
                <w:b/>
                <w:bCs/>
                <w:i/>
              </w:rPr>
              <w:t>Max 1 pagina</w:t>
            </w:r>
            <w:r w:rsidRPr="00B5719E">
              <w:rPr>
                <w:rFonts w:ascii="Aptos" w:hAnsi="Aptos" w:eastAsia="SimSun" w:cs="Arial"/>
                <w:b/>
                <w:bCs/>
                <w:i/>
                <w:smallCaps/>
                <w:color w:val="000000" w:themeColor="text1"/>
              </w:rPr>
              <w:t xml:space="preserve"> </w:t>
            </w:r>
          </w:p>
        </w:tc>
      </w:tr>
      <w:tr w:rsidRPr="00B5719E" w:rsidR="004D0128" w:rsidTr="006E2A77" w14:paraId="506BF2DC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9402B7" w:rsidP="009402B7" w:rsidRDefault="00B5719E" w14:paraId="1326D8AF" w14:textId="7056A073">
            <w:pPr>
              <w:spacing w:after="120"/>
              <w:ind w:left="142"/>
              <w:jc w:val="both"/>
              <w:rPr>
                <w:rFonts w:ascii="Aptos" w:hAnsi="Aptos" w:eastAsia="Arial" w:cs="Arial"/>
                <w:i/>
              </w:rPr>
            </w:pPr>
            <w:r w:rsidRPr="001B73C3">
              <w:rPr>
                <w:rFonts w:ascii="Aptos" w:hAnsi="Aptos" w:eastAsia="Arial" w:cs="Arial"/>
                <w:i/>
              </w:rPr>
              <w:t>Descrivere l’a</w:t>
            </w:r>
            <w:r w:rsidRPr="001B73C3" w:rsidR="009402B7">
              <w:rPr>
                <w:rFonts w:ascii="Aptos" w:hAnsi="Aptos" w:eastAsia="Arial" w:cs="Arial"/>
                <w:i/>
              </w:rPr>
              <w:t>nalisi</w:t>
            </w:r>
            <w:r w:rsidRPr="001B73C3" w:rsidR="00CD6FB8">
              <w:rPr>
                <w:rFonts w:ascii="Aptos" w:hAnsi="Aptos" w:eastAsia="Arial" w:cs="Arial"/>
                <w:i/>
              </w:rPr>
              <w:t xml:space="preserve"> (opportunità e vincoli)</w:t>
            </w:r>
            <w:r w:rsidRPr="001B73C3" w:rsidR="009402B7">
              <w:rPr>
                <w:rFonts w:ascii="Aptos" w:hAnsi="Aptos" w:eastAsia="Arial" w:cs="Arial"/>
                <w:i/>
              </w:rPr>
              <w:t xml:space="preserve"> del contesto territoriale di riferimento, del fabbisogno </w:t>
            </w:r>
            <w:r w:rsidRPr="001B73C3" w:rsidR="00114473">
              <w:rPr>
                <w:rFonts w:ascii="Aptos" w:hAnsi="Aptos" w:eastAsia="Arial" w:cs="Arial"/>
                <w:i/>
              </w:rPr>
              <w:t xml:space="preserve">occupazionale </w:t>
            </w:r>
            <w:r w:rsidRPr="001B73C3" w:rsidR="009402B7">
              <w:rPr>
                <w:rFonts w:ascii="Aptos" w:hAnsi="Aptos" w:eastAsia="Arial" w:cs="Arial"/>
                <w:i/>
              </w:rPr>
              <w:t>del</w:t>
            </w:r>
            <w:r w:rsidRPr="001B73C3" w:rsidR="002F4FF9">
              <w:rPr>
                <w:rFonts w:ascii="Aptos" w:hAnsi="Aptos" w:eastAsia="Arial" w:cs="Arial"/>
                <w:i/>
              </w:rPr>
              <w:t xml:space="preserve"> settore dell’audiovisivo e della comunicazione digitale </w:t>
            </w:r>
            <w:r w:rsidRPr="001B73C3" w:rsidR="009402B7">
              <w:rPr>
                <w:rFonts w:ascii="Aptos" w:hAnsi="Aptos" w:eastAsia="Arial" w:cs="Arial"/>
                <w:i/>
              </w:rPr>
              <w:t xml:space="preserve">e dei bisogni </w:t>
            </w:r>
            <w:r w:rsidRPr="001B73C3" w:rsidR="00114473">
              <w:rPr>
                <w:rFonts w:ascii="Aptos" w:hAnsi="Aptos" w:eastAsia="Arial" w:cs="Arial"/>
                <w:i/>
              </w:rPr>
              <w:t xml:space="preserve">formativi </w:t>
            </w:r>
            <w:r w:rsidRPr="001B73C3" w:rsidR="009402B7">
              <w:rPr>
                <w:rFonts w:ascii="Aptos" w:hAnsi="Aptos" w:eastAsia="Arial" w:cs="Arial"/>
                <w:i/>
              </w:rPr>
              <w:t>de</w:t>
            </w:r>
            <w:r w:rsidRPr="001B73C3" w:rsidR="00CD6FB8">
              <w:rPr>
                <w:rFonts w:ascii="Aptos" w:hAnsi="Aptos" w:eastAsia="Arial" w:cs="Arial"/>
                <w:i/>
              </w:rPr>
              <w:t>l target destinatario</w:t>
            </w:r>
            <w:r w:rsidRPr="001B73C3" w:rsidR="009402B7">
              <w:rPr>
                <w:rFonts w:ascii="Aptos" w:hAnsi="Aptos" w:eastAsia="Arial" w:cs="Arial"/>
                <w:i/>
              </w:rPr>
              <w:t xml:space="preserve"> che ha condotto all’individuazione dei corsi formativi che saranno sviluppati. Descrivere metodologia e strumenti di indagine </w:t>
            </w:r>
            <w:proofErr w:type="gramStart"/>
            <w:r w:rsidRPr="001B73C3" w:rsidR="009402B7">
              <w:rPr>
                <w:rFonts w:ascii="Aptos" w:hAnsi="Aptos" w:eastAsia="Arial" w:cs="Arial"/>
                <w:i/>
              </w:rPr>
              <w:t>posti in essere</w:t>
            </w:r>
            <w:proofErr w:type="gramEnd"/>
            <w:r w:rsidRPr="001B73C3" w:rsidR="009402B7">
              <w:rPr>
                <w:rFonts w:ascii="Aptos" w:hAnsi="Aptos" w:eastAsia="Arial" w:cs="Arial"/>
                <w:i/>
              </w:rPr>
              <w:t xml:space="preserve"> per la rilevazione dei fabbisogni</w:t>
            </w:r>
            <w:r w:rsidRPr="001B73C3" w:rsidR="004E7D00">
              <w:rPr>
                <w:rFonts w:ascii="Aptos" w:hAnsi="Aptos" w:eastAsia="Arial" w:cs="Arial"/>
                <w:i/>
              </w:rPr>
              <w:t>.</w:t>
            </w:r>
          </w:p>
          <w:p w:rsidRPr="00B5719E" w:rsidR="009402B7" w:rsidP="009402B7" w:rsidRDefault="009402B7" w14:paraId="36BECA84" w14:textId="59784907">
            <w:pPr>
              <w:spacing w:after="120"/>
              <w:ind w:left="142"/>
              <w:jc w:val="both"/>
              <w:rPr>
                <w:rFonts w:ascii="Aptos" w:hAnsi="Aptos" w:eastAsia="Arial" w:cs="Arial"/>
                <w:i/>
              </w:rPr>
            </w:pPr>
          </w:p>
        </w:tc>
      </w:tr>
    </w:tbl>
    <w:p w:rsidRPr="00B5719E" w:rsidR="00047AC5" w:rsidP="000830F6" w:rsidRDefault="00047AC5" w14:paraId="71C46D4B" w14:textId="78C3D792">
      <w:pPr>
        <w:spacing w:after="120"/>
        <w:jc w:val="both"/>
        <w:rPr>
          <w:rFonts w:ascii="Aptos" w:hAnsi="Aptos" w:eastAsia="SimSun" w:cs="Arial"/>
          <w:bCs/>
        </w:rPr>
      </w:pPr>
    </w:p>
    <w:tbl>
      <w:tblPr>
        <w:tblW w:w="5000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61"/>
      </w:tblGrid>
      <w:tr w:rsidRPr="00B5719E" w:rsidR="009402B7" w:rsidTr="009402B7" w14:paraId="04E124F0" w14:textId="77777777"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E1691" w:rsidR="009402B7" w:rsidP="009402B7" w:rsidRDefault="00B0781D" w14:paraId="0B393429" w14:textId="7B5BE130">
            <w:pPr>
              <w:pStyle w:val="Titolo2"/>
              <w:spacing w:before="0" w:after="0"/>
              <w:ind w:left="142"/>
              <w:rPr>
                <w:rFonts w:ascii="Aptos" w:hAnsi="Aptos" w:eastAsia="Arial" w:cs="Arial"/>
                <w:smallCaps/>
                <w:sz w:val="20"/>
                <w:szCs w:val="20"/>
              </w:rPr>
            </w:pPr>
            <w:r w:rsidRPr="000E1691">
              <w:rPr>
                <w:rFonts w:ascii="Aptos" w:hAnsi="Aptos" w:eastAsia="Arial" w:cs="Arial"/>
                <w:iCs/>
                <w:smallCaps/>
                <w:sz w:val="20"/>
                <w:szCs w:val="20"/>
              </w:rPr>
              <w:t>A</w:t>
            </w:r>
            <w:r w:rsidRPr="000E1691" w:rsidR="009402B7">
              <w:rPr>
                <w:rFonts w:ascii="Aptos" w:hAnsi="Aptos" w:eastAsia="Arial" w:cs="Arial"/>
                <w:iCs/>
                <w:smallCaps/>
                <w:sz w:val="20"/>
                <w:szCs w:val="20"/>
              </w:rPr>
              <w:t xml:space="preserve">.2 </w:t>
            </w:r>
            <w:r w:rsidR="005E5DE4">
              <w:rPr>
                <w:rFonts w:ascii="Aptos" w:hAnsi="Aptos" w:eastAsia="Arial" w:cs="Arial"/>
                <w:smallCaps/>
                <w:sz w:val="20"/>
                <w:szCs w:val="20"/>
              </w:rPr>
              <w:t>D</w:t>
            </w:r>
            <w:r w:rsidRPr="000E1691" w:rsidR="005E5DE4">
              <w:rPr>
                <w:rFonts w:ascii="Aptos" w:hAnsi="Aptos" w:eastAsia="Arial" w:cs="Arial"/>
                <w:smallCaps/>
                <w:sz w:val="20"/>
                <w:szCs w:val="20"/>
              </w:rPr>
              <w:t xml:space="preserve">escrizione delle finalità della proposta </w:t>
            </w:r>
          </w:p>
          <w:p w:rsidRPr="00B5719E" w:rsidR="009402B7" w:rsidP="009402B7" w:rsidRDefault="009402B7" w14:paraId="04E94AA4" w14:textId="0F84DE9A">
            <w:pPr>
              <w:ind w:left="142"/>
              <w:jc w:val="both"/>
              <w:rPr>
                <w:rFonts w:ascii="Aptos" w:hAnsi="Aptos" w:eastAsia="SimSun" w:cs="Arial"/>
                <w:bCs/>
                <w:i/>
                <w:smallCaps/>
              </w:rPr>
            </w:pPr>
            <w:r w:rsidRPr="00B5719E">
              <w:rPr>
                <w:rFonts w:ascii="Aptos" w:hAnsi="Aptos" w:eastAsia="Arial" w:cs="Arial"/>
                <w:i/>
              </w:rPr>
              <w:t xml:space="preserve">(Riferimento alla griglia di valutazione ex art.13 dell’Avviso: </w:t>
            </w:r>
            <w:r w:rsidRPr="000E1691">
              <w:rPr>
                <w:rFonts w:ascii="Aptos" w:hAnsi="Aptos" w:eastAsia="Arial" w:cs="Arial"/>
                <w:i/>
                <w:shd w:val="clear" w:color="auto" w:fill="DBE5F1" w:themeFill="accent1" w:themeFillTint="33"/>
              </w:rPr>
              <w:t>criterio A; sub criterio A.2</w:t>
            </w:r>
            <w:r w:rsidRPr="00B5719E">
              <w:rPr>
                <w:rFonts w:ascii="Aptos" w:hAnsi="Aptos" w:eastAsia="Arial" w:cs="Arial"/>
                <w:i/>
              </w:rPr>
              <w:t xml:space="preserve">) - </w:t>
            </w:r>
            <w:r w:rsidRPr="00B5719E">
              <w:rPr>
                <w:rFonts w:ascii="Aptos" w:hAnsi="Aptos" w:eastAsia="Arial" w:cs="Arial"/>
                <w:b/>
                <w:bCs/>
                <w:i/>
              </w:rPr>
              <w:t>Max 1 pagina</w:t>
            </w:r>
            <w:r w:rsidRPr="00B5719E">
              <w:rPr>
                <w:rFonts w:ascii="Aptos" w:hAnsi="Aptos" w:eastAsia="SimSun" w:cs="Arial"/>
                <w:b/>
                <w:bCs/>
                <w:i/>
                <w:smallCaps/>
                <w:color w:val="000000" w:themeColor="text1"/>
              </w:rPr>
              <w:t xml:space="preserve"> </w:t>
            </w:r>
          </w:p>
        </w:tc>
      </w:tr>
      <w:tr w:rsidRPr="00B5719E" w:rsidR="009402B7" w:rsidTr="009402B7" w14:paraId="3FDD2FD5" w14:textId="77777777">
        <w:tc>
          <w:tcPr>
            <w:tcW w:w="500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9402B7" w:rsidP="009402B7" w:rsidRDefault="009402B7" w14:paraId="1C3E5EE2" w14:textId="6AB9A5DC">
            <w:pPr>
              <w:ind w:left="142"/>
              <w:jc w:val="both"/>
              <w:rPr>
                <w:rFonts w:ascii="Aptos" w:hAnsi="Aptos" w:eastAsia="Arial" w:cs="Arial"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>Descrivere l'obiettivo generale</w:t>
            </w:r>
            <w:r w:rsidR="00B5719E">
              <w:rPr>
                <w:rFonts w:ascii="Aptos" w:hAnsi="Aptos" w:eastAsia="Arial" w:cs="Arial"/>
                <w:i/>
              </w:rPr>
              <w:t xml:space="preserve">, </w:t>
            </w:r>
            <w:r w:rsidRPr="00B5719E">
              <w:rPr>
                <w:rFonts w:ascii="Aptos" w:hAnsi="Aptos" w:eastAsia="Arial" w:cs="Arial"/>
                <w:i/>
              </w:rPr>
              <w:t>gli obiettivi specifici</w:t>
            </w:r>
            <w:r w:rsidR="00B5719E">
              <w:rPr>
                <w:rFonts w:ascii="Aptos" w:hAnsi="Aptos" w:eastAsia="Arial" w:cs="Arial"/>
                <w:i/>
              </w:rPr>
              <w:t xml:space="preserve">, </w:t>
            </w:r>
            <w:r w:rsidRPr="00B5719E" w:rsidR="002F4FF9">
              <w:rPr>
                <w:rFonts w:ascii="Aptos" w:hAnsi="Aptos" w:eastAsia="Arial" w:cs="Arial"/>
                <w:i/>
              </w:rPr>
              <w:t xml:space="preserve">i risultati attesi </w:t>
            </w:r>
            <w:r w:rsidRPr="00B5719E" w:rsidR="00EB5844">
              <w:rPr>
                <w:rFonts w:ascii="Aptos" w:hAnsi="Aptos" w:eastAsia="Arial" w:cs="Arial"/>
                <w:i/>
              </w:rPr>
              <w:t xml:space="preserve">e l’impatto nel contesto di riferimento </w:t>
            </w:r>
            <w:r w:rsidRPr="00B5719E" w:rsidR="00B5719E">
              <w:rPr>
                <w:rFonts w:ascii="Aptos" w:hAnsi="Aptos" w:eastAsia="Arial" w:cs="Arial"/>
                <w:i/>
              </w:rPr>
              <w:t xml:space="preserve">che si intende perseguire </w:t>
            </w:r>
            <w:r w:rsidRPr="00B5719E">
              <w:rPr>
                <w:rFonts w:ascii="Aptos" w:hAnsi="Aptos" w:eastAsia="Arial" w:cs="Arial"/>
                <w:i/>
              </w:rPr>
              <w:t xml:space="preserve">con le attività programmate evidenziando la coerenza con </w:t>
            </w:r>
            <w:r w:rsidR="00CD6FB8">
              <w:rPr>
                <w:rFonts w:ascii="Aptos" w:hAnsi="Aptos" w:eastAsia="Arial" w:cs="Arial"/>
                <w:i/>
              </w:rPr>
              <w:t xml:space="preserve">il territorio, </w:t>
            </w:r>
            <w:r w:rsidRPr="00B5719E">
              <w:rPr>
                <w:rFonts w:ascii="Aptos" w:hAnsi="Aptos" w:eastAsia="Arial" w:cs="Arial"/>
                <w:i/>
              </w:rPr>
              <w:t xml:space="preserve">lettura dei bisogni e le esigenze specifiche del settore economico </w:t>
            </w:r>
            <w:r w:rsidRPr="00B5719E" w:rsidR="002F4FF9">
              <w:rPr>
                <w:rFonts w:ascii="Aptos" w:hAnsi="Aptos" w:eastAsia="Arial" w:cs="Arial"/>
                <w:i/>
              </w:rPr>
              <w:t xml:space="preserve">di interesse e del target </w:t>
            </w:r>
            <w:r w:rsidRPr="00B5719E">
              <w:rPr>
                <w:rFonts w:ascii="Aptos" w:hAnsi="Aptos" w:eastAsia="Arial" w:cs="Arial"/>
                <w:i/>
              </w:rPr>
              <w:t>di riferimento.</w:t>
            </w:r>
            <w:r w:rsidRPr="00B5719E" w:rsidR="00955E53">
              <w:rPr>
                <w:rFonts w:ascii="Aptos" w:hAnsi="Aptos" w:eastAsia="Arial" w:cs="Arial"/>
                <w:i/>
              </w:rPr>
              <w:t xml:space="preserve"> </w:t>
            </w:r>
          </w:p>
          <w:p w:rsidRPr="00B5719E" w:rsidR="00955E53" w:rsidP="009402B7" w:rsidRDefault="00955E53" w14:paraId="449438CF" w14:textId="6080221A">
            <w:pPr>
              <w:ind w:left="142"/>
              <w:jc w:val="both"/>
              <w:rPr>
                <w:rFonts w:ascii="Aptos" w:hAnsi="Aptos" w:eastAsia="Arial" w:cs="Arial"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 xml:space="preserve">Descrivere tra i risultati attesi la metodologia con cui si elaboreranno le proposte di </w:t>
            </w:r>
            <w:r w:rsidR="00CD6FB8">
              <w:rPr>
                <w:rFonts w:ascii="Aptos" w:hAnsi="Aptos" w:eastAsia="Arial" w:cs="Arial"/>
                <w:i/>
              </w:rPr>
              <w:t>aggiornamento del RRPQ in conformità con quanto disposto dall</w:t>
            </w:r>
            <w:r w:rsidRPr="00B5719E">
              <w:rPr>
                <w:rFonts w:ascii="Aptos" w:hAnsi="Aptos" w:eastAsia="Arial" w:cs="Arial"/>
                <w:i/>
              </w:rPr>
              <w:t>’art. 4 dell’Avviso</w:t>
            </w:r>
          </w:p>
          <w:p w:rsidRPr="00B5719E" w:rsidR="009402B7" w:rsidP="009402B7" w:rsidRDefault="009402B7" w14:paraId="27F46579" w14:textId="77777777">
            <w:pPr>
              <w:ind w:left="142"/>
              <w:jc w:val="both"/>
              <w:rPr>
                <w:rFonts w:ascii="Aptos" w:hAnsi="Aptos" w:eastAsia="Arial" w:cs="Arial"/>
                <w:i/>
              </w:rPr>
            </w:pPr>
          </w:p>
          <w:p w:rsidRPr="00B5719E" w:rsidR="009402B7" w:rsidP="009402B7" w:rsidRDefault="009402B7" w14:paraId="1FCABDB9" w14:textId="77777777">
            <w:pPr>
              <w:ind w:left="142"/>
              <w:jc w:val="both"/>
              <w:rPr>
                <w:rFonts w:ascii="Aptos" w:hAnsi="Aptos" w:eastAsia="Arial" w:cs="Arial"/>
                <w:i/>
              </w:rPr>
            </w:pPr>
          </w:p>
        </w:tc>
      </w:tr>
    </w:tbl>
    <w:p w:rsidRPr="00B5719E" w:rsidR="009402B7" w:rsidP="000830F6" w:rsidRDefault="009402B7" w14:paraId="416EB75A" w14:textId="77777777">
      <w:pPr>
        <w:spacing w:after="120"/>
        <w:jc w:val="both"/>
        <w:rPr>
          <w:rFonts w:ascii="Aptos" w:hAnsi="Aptos" w:eastAsia="SimSun" w:cs="Arial"/>
          <w:bCs/>
        </w:rPr>
      </w:pPr>
    </w:p>
    <w:tbl>
      <w:tblPr>
        <w:tblpPr w:leftFromText="141" w:rightFromText="141" w:vertAnchor="text" w:horzAnchor="margin" w:tblpX="-49" w:tblpY="77"/>
        <w:tblW w:w="4985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34"/>
      </w:tblGrid>
      <w:tr w:rsidRPr="00B5719E" w:rsidR="009402B7" w:rsidTr="009402B7" w14:paraId="3EA27754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5E5DE4" w:rsidR="009402B7" w:rsidP="000E1691" w:rsidRDefault="005E5DE4" w14:paraId="401BC477" w14:textId="0EDAF6E3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 w:rsidRPr="000E1691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A.3 </w:t>
            </w:r>
            <w:r>
              <w:rPr>
                <w:rFonts w:ascii="Aptos" w:hAnsi="Aptos" w:eastAsia="SimSun" w:cs="Arial"/>
                <w:b/>
                <w:bCs/>
                <w:iCs/>
                <w:smallCaps/>
              </w:rPr>
              <w:t>D</w:t>
            </w:r>
            <w:r w:rsidRPr="000E1691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escrizione generale del percorso formativo proposto </w:t>
            </w:r>
          </w:p>
          <w:p w:rsidRPr="00B5719E" w:rsidR="009402B7" w:rsidP="002F4FF9" w:rsidRDefault="002F4FF9" w14:paraId="127F746F" w14:textId="44895F7C">
            <w:pPr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  <w:r w:rsidRPr="00B5719E">
              <w:rPr>
                <w:rFonts w:ascii="Aptos" w:hAnsi="Aptos" w:eastAsia="Arial" w:cs="Arial"/>
                <w:i/>
              </w:rPr>
              <w:t xml:space="preserve">(Riferimento alla griglia di valutazione ex art.13 dell’Avviso: </w:t>
            </w:r>
            <w:r w:rsidRPr="000E1691">
              <w:rPr>
                <w:rFonts w:ascii="Aptos" w:hAnsi="Aptos" w:eastAsia="Arial" w:cs="Arial"/>
                <w:i/>
                <w:shd w:val="clear" w:color="auto" w:fill="DBE5F1" w:themeFill="accent1" w:themeFillTint="33"/>
              </w:rPr>
              <w:t>criterio A; sub criterio A.</w:t>
            </w:r>
            <w:r w:rsidRPr="000E1691" w:rsidR="00BD6628">
              <w:rPr>
                <w:rFonts w:ascii="Aptos" w:hAnsi="Aptos" w:eastAsia="Arial" w:cs="Arial"/>
                <w:i/>
                <w:shd w:val="clear" w:color="auto" w:fill="DBE5F1" w:themeFill="accent1" w:themeFillTint="33"/>
              </w:rPr>
              <w:t>3</w:t>
            </w:r>
            <w:r w:rsidRPr="00B5719E">
              <w:rPr>
                <w:rFonts w:ascii="Aptos" w:hAnsi="Aptos" w:eastAsia="Arial" w:cs="Arial"/>
                <w:i/>
              </w:rPr>
              <w:t xml:space="preserve">) - </w:t>
            </w:r>
            <w:r w:rsidRPr="00B5719E" w:rsidR="009402B7">
              <w:rPr>
                <w:rFonts w:ascii="Aptos" w:hAnsi="Aptos" w:eastAsia="SimSun" w:cs="Arial"/>
                <w:b/>
                <w:bCs/>
                <w:i/>
                <w:smallCaps/>
              </w:rPr>
              <w:t xml:space="preserve">Max </w:t>
            </w:r>
            <w:r w:rsidRPr="00B5719E" w:rsidR="00955E53">
              <w:rPr>
                <w:rFonts w:ascii="Aptos" w:hAnsi="Aptos" w:eastAsia="SimSun" w:cs="Arial"/>
                <w:b/>
                <w:bCs/>
                <w:i/>
                <w:smallCaps/>
              </w:rPr>
              <w:t xml:space="preserve"> </w:t>
            </w:r>
            <w:r w:rsidR="00B0781D">
              <w:rPr>
                <w:rFonts w:ascii="Aptos" w:hAnsi="Aptos" w:eastAsia="SimSun" w:cs="Arial"/>
                <w:b/>
                <w:bCs/>
                <w:i/>
                <w:smallCaps/>
              </w:rPr>
              <w:t>3</w:t>
            </w:r>
            <w:r w:rsidRPr="00B5719E" w:rsidR="00955E53">
              <w:rPr>
                <w:rFonts w:ascii="Aptos" w:hAnsi="Aptos" w:eastAsia="SimSun" w:cs="Arial"/>
                <w:b/>
                <w:bCs/>
                <w:i/>
                <w:smallCaps/>
              </w:rPr>
              <w:t xml:space="preserve"> </w:t>
            </w:r>
            <w:r w:rsidRPr="00B5719E" w:rsidR="009402B7">
              <w:rPr>
                <w:rFonts w:ascii="Aptos" w:hAnsi="Aptos" w:eastAsia="SimSun" w:cs="Arial"/>
                <w:b/>
                <w:bCs/>
                <w:i/>
                <w:smallCaps/>
              </w:rPr>
              <w:t>pagin</w:t>
            </w:r>
            <w:r w:rsidRPr="00B5719E">
              <w:rPr>
                <w:rFonts w:ascii="Aptos" w:hAnsi="Aptos" w:eastAsia="SimSun" w:cs="Arial"/>
                <w:b/>
                <w:bCs/>
                <w:i/>
                <w:smallCaps/>
              </w:rPr>
              <w:t>e</w:t>
            </w:r>
          </w:p>
        </w:tc>
      </w:tr>
      <w:tr w:rsidRPr="00B5719E" w:rsidR="009402B7" w:rsidTr="006E2A77" w14:paraId="11A26DEA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="00A11585" w:rsidP="006E2A77" w:rsidRDefault="00A11585" w14:paraId="5DF853A1" w14:textId="473E7336">
            <w:p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>
              <w:rPr>
                <w:rFonts w:ascii="Aptos" w:hAnsi="Aptos" w:eastAsia="Arial" w:cs="Arial"/>
                <w:i/>
              </w:rPr>
              <w:t>F</w:t>
            </w:r>
            <w:r w:rsidRPr="00B5719E">
              <w:rPr>
                <w:rFonts w:ascii="Aptos" w:hAnsi="Aptos" w:eastAsia="Arial" w:cs="Arial"/>
                <w:i/>
              </w:rPr>
              <w:t>ornire</w:t>
            </w:r>
            <w:r>
              <w:rPr>
                <w:rFonts w:ascii="Aptos" w:hAnsi="Aptos" w:eastAsia="Arial" w:cs="Arial"/>
                <w:i/>
              </w:rPr>
              <w:t xml:space="preserve"> in maniera chiara ed esaustiva: </w:t>
            </w:r>
          </w:p>
          <w:p w:rsidRPr="00A11585" w:rsidR="00A11585" w:rsidP="00A11585" w:rsidRDefault="00A11585" w14:paraId="1D8DCBFD" w14:textId="7663046F">
            <w:pPr>
              <w:pStyle w:val="Paragrafoelenco"/>
              <w:numPr>
                <w:ilvl w:val="0"/>
                <w:numId w:val="15"/>
              </w:num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A11585">
              <w:rPr>
                <w:rFonts w:ascii="Aptos" w:hAnsi="Aptos" w:eastAsia="Arial" w:cs="Arial"/>
                <w:i/>
              </w:rPr>
              <w:t xml:space="preserve">una descrizione generale dei corsi formativi sia in termini di contenuti che di articolazione, facendo riferimento alla coerenza, da un lato, con il settore </w:t>
            </w:r>
            <w:r>
              <w:rPr>
                <w:rFonts w:ascii="Aptos" w:hAnsi="Aptos" w:eastAsia="Arial" w:cs="Arial"/>
                <w:i/>
              </w:rPr>
              <w:t>dell’audiovisivo e comunicazione digitale</w:t>
            </w:r>
            <w:r w:rsidRPr="00A11585">
              <w:rPr>
                <w:rFonts w:ascii="Aptos" w:hAnsi="Aptos" w:eastAsia="Arial" w:cs="Arial"/>
                <w:i/>
              </w:rPr>
              <w:t xml:space="preserve"> e, dall’altro, con quello dell’autoimprenditorialità. </w:t>
            </w:r>
          </w:p>
          <w:p w:rsidR="002E4F9A" w:rsidP="00A11585" w:rsidRDefault="00A11585" w14:paraId="619193A6" w14:textId="77777777">
            <w:pPr>
              <w:pStyle w:val="Paragrafoelenco"/>
              <w:numPr>
                <w:ilvl w:val="0"/>
                <w:numId w:val="15"/>
              </w:num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A11585">
              <w:rPr>
                <w:rFonts w:ascii="Aptos" w:hAnsi="Aptos" w:eastAsia="Arial" w:cs="Arial"/>
                <w:i/>
              </w:rPr>
              <w:t>una descrizione generale delle attività di mentoring/tutoring/coaching rivolte ai soggetti destinatari ai fini dell’orientamento alla creazione di impresa.</w:t>
            </w:r>
          </w:p>
          <w:p w:rsidRPr="00A11585" w:rsidR="00A11585" w:rsidP="00A11585" w:rsidRDefault="002E4F9A" w14:paraId="63D76BBF" w14:textId="71EEBEAA">
            <w:pPr>
              <w:pStyle w:val="Paragrafoelenco"/>
              <w:numPr>
                <w:ilvl w:val="0"/>
                <w:numId w:val="15"/>
              </w:num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>
              <w:rPr>
                <w:rFonts w:ascii="Aptos" w:hAnsi="Aptos" w:eastAsia="Arial" w:cs="Arial"/>
                <w:i/>
              </w:rPr>
              <w:t xml:space="preserve">una descrizione </w:t>
            </w:r>
            <w:r w:rsidR="00B0781D">
              <w:rPr>
                <w:rFonts w:ascii="Aptos" w:hAnsi="Aptos" w:eastAsia="Arial" w:cs="Arial"/>
                <w:i/>
              </w:rPr>
              <w:t>delle modalità di selezione dei soggetti destinatari e di promozione/pubblicizzazione dei corsi</w:t>
            </w:r>
            <w:r w:rsidR="00E341F9">
              <w:rPr>
                <w:rFonts w:ascii="Aptos" w:hAnsi="Aptos" w:eastAsia="Arial" w:cs="Arial"/>
                <w:i/>
              </w:rPr>
              <w:t xml:space="preserve"> (</w:t>
            </w:r>
            <w:r w:rsidRPr="00292761" w:rsidR="00E341F9">
              <w:rPr>
                <w:rFonts w:ascii="Aptos" w:hAnsi="Aptos" w:eastAsia="SimSun" w:cs="Arial"/>
                <w:bCs/>
                <w:i/>
              </w:rPr>
              <w:t xml:space="preserve">piano di comunicazione adeguato alla </w:t>
            </w:r>
            <w:r w:rsidRPr="00292761" w:rsidR="00E341F9">
              <w:rPr>
                <w:rFonts w:ascii="Aptos" w:hAnsi="Aptos" w:eastAsia="SimSun" w:cs="Arial"/>
                <w:i/>
              </w:rPr>
              <w:t>promozione dell’iniziativa e l’attrazione dei potenziali destinatari dei percorsi formativi, attraverso azioni mirate di informazione, sensibilizzazione e diffusione delle opportunità offerte dagli avvisi emanati dai beneficiari</w:t>
            </w:r>
            <w:r w:rsidR="00E341F9">
              <w:rPr>
                <w:rFonts w:ascii="Aptos" w:hAnsi="Aptos" w:eastAsia="SimSun" w:cs="Arial"/>
                <w:i/>
              </w:rPr>
              <w:t>)</w:t>
            </w:r>
            <w:r w:rsidR="00290EC8">
              <w:rPr>
                <w:rFonts w:ascii="Aptos" w:hAnsi="Aptos" w:eastAsia="Arial" w:cs="Arial"/>
                <w:i/>
              </w:rPr>
              <w:t>.</w:t>
            </w:r>
          </w:p>
          <w:p w:rsidR="00A11585" w:rsidP="00A11585" w:rsidRDefault="00A11585" w14:paraId="5A4D5920" w14:textId="6520E4FF">
            <w:pPr>
              <w:pStyle w:val="Paragrafoelenco"/>
              <w:numPr>
                <w:ilvl w:val="0"/>
                <w:numId w:val="15"/>
              </w:num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A11585">
              <w:rPr>
                <w:rFonts w:ascii="Aptos" w:hAnsi="Aptos" w:eastAsia="Arial" w:cs="Arial"/>
                <w:i/>
              </w:rPr>
              <w:t xml:space="preserve">una motivazione dell’adeguatezza dei contenuti rispetto al target, </w:t>
            </w:r>
            <w:r>
              <w:rPr>
                <w:rFonts w:ascii="Aptos" w:hAnsi="Aptos" w:eastAsia="Arial" w:cs="Arial"/>
                <w:i/>
              </w:rPr>
              <w:t>al cronoprogramma</w:t>
            </w:r>
            <w:r w:rsidR="00AA0FA1">
              <w:rPr>
                <w:rFonts w:ascii="Aptos" w:hAnsi="Aptos" w:eastAsia="Arial" w:cs="Arial"/>
                <w:i/>
              </w:rPr>
              <w:t xml:space="preserve"> (PARTE </w:t>
            </w:r>
            <w:r w:rsidR="00785320">
              <w:rPr>
                <w:rFonts w:ascii="Aptos" w:hAnsi="Aptos" w:eastAsia="Arial" w:cs="Arial"/>
                <w:i/>
              </w:rPr>
              <w:t>E</w:t>
            </w:r>
            <w:r w:rsidR="00AA0FA1">
              <w:rPr>
                <w:rFonts w:ascii="Aptos" w:hAnsi="Aptos" w:eastAsia="Arial" w:cs="Arial"/>
                <w:i/>
              </w:rPr>
              <w:t xml:space="preserve"> del presente formulario)</w:t>
            </w:r>
            <w:r>
              <w:rPr>
                <w:rFonts w:ascii="Aptos" w:hAnsi="Aptos" w:eastAsia="Arial" w:cs="Arial"/>
                <w:i/>
              </w:rPr>
              <w:t xml:space="preserve"> e al </w:t>
            </w:r>
            <w:r w:rsidRPr="00A11585">
              <w:rPr>
                <w:rFonts w:ascii="Aptos" w:hAnsi="Aptos" w:eastAsia="Arial" w:cs="Arial"/>
                <w:i/>
              </w:rPr>
              <w:t>preventivo economico rispetto alle indicazioni dell’</w:t>
            </w:r>
            <w:r w:rsidR="00AA0FA1">
              <w:rPr>
                <w:rFonts w:ascii="Aptos" w:hAnsi="Aptos" w:eastAsia="Arial" w:cs="Arial"/>
                <w:i/>
              </w:rPr>
              <w:t>A</w:t>
            </w:r>
            <w:r w:rsidRPr="00A11585">
              <w:rPr>
                <w:rFonts w:ascii="Aptos" w:hAnsi="Aptos" w:eastAsia="Arial" w:cs="Arial"/>
                <w:i/>
              </w:rPr>
              <w:t>vviso.</w:t>
            </w:r>
          </w:p>
          <w:p w:rsidRPr="00E341F9" w:rsidR="00292761" w:rsidP="00E341F9" w:rsidRDefault="009E52A4" w14:paraId="2131E171" w14:textId="7BE729DF">
            <w:pPr>
              <w:pStyle w:val="Paragrafoelenco"/>
              <w:numPr>
                <w:ilvl w:val="0"/>
                <w:numId w:val="15"/>
              </w:num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</w:rPr>
            </w:pPr>
            <w:r>
              <w:rPr>
                <w:rFonts w:ascii="Aptos" w:hAnsi="Aptos" w:eastAsia="Arial" w:cs="Arial"/>
                <w:i/>
              </w:rPr>
              <w:t>u</w:t>
            </w:r>
            <w:r w:rsidR="00290EC8">
              <w:rPr>
                <w:rFonts w:ascii="Aptos" w:hAnsi="Aptos" w:eastAsia="Arial" w:cs="Arial"/>
                <w:i/>
              </w:rPr>
              <w:t xml:space="preserve">na descrizione del ruolo di ciascun soggetto </w:t>
            </w:r>
            <w:r w:rsidR="00647256">
              <w:rPr>
                <w:rFonts w:ascii="Aptos" w:hAnsi="Aptos" w:eastAsia="Arial" w:cs="Arial"/>
                <w:i/>
              </w:rPr>
              <w:t>nella realizzazione dell’attività formativa</w:t>
            </w:r>
            <w:r w:rsidR="00290EC8">
              <w:rPr>
                <w:rFonts w:ascii="Aptos" w:hAnsi="Aptos" w:eastAsia="Arial" w:cs="Arial"/>
                <w:i/>
              </w:rPr>
              <w:t>.</w:t>
            </w:r>
          </w:p>
        </w:tc>
      </w:tr>
    </w:tbl>
    <w:p w:rsidRPr="00B5719E" w:rsidR="000F7B56" w:rsidP="006A3E92" w:rsidRDefault="000F7B56" w14:paraId="62FB53F2" w14:textId="77777777">
      <w:pPr>
        <w:spacing w:after="120"/>
        <w:jc w:val="both"/>
        <w:rPr>
          <w:rFonts w:ascii="Aptos" w:hAnsi="Aptos" w:eastAsia="SimSun" w:cs="Arial"/>
          <w:bCs/>
          <w:i/>
        </w:rPr>
      </w:pPr>
    </w:p>
    <w:tbl>
      <w:tblPr>
        <w:tblpPr w:leftFromText="141" w:rightFromText="141" w:vertAnchor="text" w:horzAnchor="margin" w:tblpX="-49" w:tblpY="77"/>
        <w:tblW w:w="4985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34"/>
      </w:tblGrid>
      <w:tr w:rsidRPr="00B5719E" w:rsidR="00955E53" w:rsidTr="00955E53" w14:paraId="52778BCB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955E53" w:rsidP="006E2A77" w:rsidRDefault="00B0781D" w14:paraId="30DB935B" w14:textId="75244B85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>
              <w:rPr>
                <w:rFonts w:ascii="Aptos" w:hAnsi="Aptos" w:eastAsia="SimSun" w:cs="Arial"/>
                <w:b/>
                <w:bCs/>
                <w:iCs/>
              </w:rPr>
              <w:t>A</w:t>
            </w:r>
            <w:r w:rsidRPr="00B5719E" w:rsidR="00955E53">
              <w:rPr>
                <w:rFonts w:ascii="Aptos" w:hAnsi="Aptos" w:eastAsia="SimSun" w:cs="Arial"/>
                <w:b/>
                <w:bCs/>
                <w:iCs/>
              </w:rPr>
              <w:t>.4</w:t>
            </w:r>
            <w:r w:rsidRPr="00B5719E" w:rsidR="00955E53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</w:t>
            </w:r>
            <w:r w:rsidRPr="00B5719E" w:rsidR="0003613B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Descrizione dell’approccio metodologico individuato </w:t>
            </w:r>
            <w:r w:rsidRPr="00B5719E" w:rsidR="00955E53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rispetto ai risultati attesi (attività frontali, didattica laboratoriale, ecc.) </w:t>
            </w:r>
          </w:p>
          <w:p w:rsidRPr="00B5719E" w:rsidR="00955E53" w:rsidP="00955E53" w:rsidRDefault="00955E53" w14:paraId="06324B18" w14:textId="1BF5E3FC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>(Riferimento alla griglia di valutazione ex art.13 dell’Avviso: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criterio A; sub criterio A.</w:t>
            </w:r>
            <w:r w:rsidRPr="000E1691" w:rsidR="00BD6628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4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) - </w:t>
            </w:r>
            <w:r w:rsidRPr="00B5719E">
              <w:rPr>
                <w:rFonts w:ascii="Aptos" w:hAnsi="Aptos" w:eastAsia="SimSun" w:cs="Arial"/>
                <w:b/>
                <w:bCs/>
                <w:iCs/>
                <w:smallCaps/>
              </w:rPr>
              <w:t>Max 1 pagina</w:t>
            </w:r>
          </w:p>
        </w:tc>
      </w:tr>
      <w:tr w:rsidRPr="00B5719E" w:rsidR="00955E53" w:rsidTr="006E2A77" w14:paraId="03DA8534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955E53" w:rsidP="006E2A77" w:rsidRDefault="00955E53" w14:paraId="4F3ACDCD" w14:textId="433807CC">
            <w:p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>Descrivere e motivare l</w:t>
            </w:r>
            <w:r w:rsidR="002E4F9A">
              <w:rPr>
                <w:rFonts w:ascii="Aptos" w:hAnsi="Aptos" w:eastAsia="Arial" w:cs="Arial"/>
                <w:i/>
              </w:rPr>
              <w:t>a/</w:t>
            </w:r>
            <w:r w:rsidRPr="00B5719E">
              <w:rPr>
                <w:rFonts w:ascii="Aptos" w:hAnsi="Aptos" w:eastAsia="Arial" w:cs="Arial"/>
                <w:i/>
              </w:rPr>
              <w:t>e metodologi</w:t>
            </w:r>
            <w:r w:rsidR="002E4F9A">
              <w:rPr>
                <w:rFonts w:ascii="Aptos" w:hAnsi="Aptos" w:eastAsia="Arial" w:cs="Arial"/>
                <w:i/>
              </w:rPr>
              <w:t>a/</w:t>
            </w:r>
            <w:r w:rsidRPr="00B5719E">
              <w:rPr>
                <w:rFonts w:ascii="Aptos" w:hAnsi="Aptos" w:eastAsia="Arial" w:cs="Arial"/>
                <w:i/>
              </w:rPr>
              <w:t xml:space="preserve"> individuat</w:t>
            </w:r>
            <w:r w:rsidR="002E4F9A">
              <w:rPr>
                <w:rFonts w:ascii="Aptos" w:hAnsi="Aptos" w:eastAsia="Arial" w:cs="Arial"/>
                <w:i/>
              </w:rPr>
              <w:t>a/</w:t>
            </w:r>
            <w:r w:rsidRPr="00B5719E">
              <w:rPr>
                <w:rFonts w:ascii="Aptos" w:hAnsi="Aptos" w:eastAsia="Arial" w:cs="Arial"/>
                <w:i/>
              </w:rPr>
              <w:t>e per la realizzazione delle attività rispetto alle finalità dei corsi e ai risultati attesi</w:t>
            </w:r>
            <w:r w:rsidRPr="00B5719E" w:rsidR="00EB5844">
              <w:rPr>
                <w:rFonts w:ascii="Aptos" w:hAnsi="Aptos" w:eastAsia="Arial" w:cs="Arial"/>
                <w:i/>
              </w:rPr>
              <w:t>.</w:t>
            </w:r>
          </w:p>
          <w:p w:rsidRPr="00B5719E" w:rsidR="00955E53" w:rsidP="006E2A77" w:rsidRDefault="00955E53" w14:paraId="7E90464E" w14:textId="77777777">
            <w:p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</w:p>
          <w:p w:rsidRPr="00B5719E" w:rsidR="00955E53" w:rsidP="006E2A77" w:rsidRDefault="00955E53" w14:paraId="1DF61042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</w:rPr>
            </w:pPr>
          </w:p>
        </w:tc>
      </w:tr>
    </w:tbl>
    <w:p w:rsidRPr="00B5719E" w:rsidR="00047AC5" w:rsidRDefault="00047AC5" w14:paraId="61DF6702" w14:textId="5DC9A75D">
      <w:pPr>
        <w:rPr>
          <w:rFonts w:ascii="Aptos" w:hAnsi="Aptos" w:eastAsia="SimSun" w:cs="Arial"/>
          <w:b/>
          <w:bCs/>
        </w:rPr>
      </w:pPr>
    </w:p>
    <w:tbl>
      <w:tblPr>
        <w:tblW w:w="5000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61"/>
      </w:tblGrid>
      <w:tr w:rsidRPr="00B5719E" w:rsidR="002E2355" w:rsidTr="00955E53" w14:paraId="6F84AFD3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047AC5" w:rsidP="006E2A77" w:rsidRDefault="00B0781D" w14:paraId="42DE6E2C" w14:textId="5790015D">
            <w:pPr>
              <w:spacing w:after="120"/>
              <w:ind w:firstLine="27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>
              <w:rPr>
                <w:rFonts w:ascii="Aptos" w:hAnsi="Aptos" w:eastAsia="SimSun" w:cs="Arial"/>
                <w:b/>
                <w:bCs/>
                <w:iCs/>
              </w:rPr>
              <w:t>A</w:t>
            </w:r>
            <w:r w:rsidRPr="00B5719E" w:rsidR="00955E53">
              <w:rPr>
                <w:rFonts w:ascii="Aptos" w:hAnsi="Aptos" w:eastAsia="SimSun" w:cs="Arial"/>
                <w:b/>
                <w:bCs/>
                <w:iCs/>
              </w:rPr>
              <w:t>.</w:t>
            </w:r>
            <w:r>
              <w:rPr>
                <w:rFonts w:ascii="Aptos" w:hAnsi="Aptos" w:eastAsia="SimSun" w:cs="Arial"/>
                <w:b/>
                <w:bCs/>
                <w:iCs/>
              </w:rPr>
              <w:t xml:space="preserve">5 </w:t>
            </w:r>
            <w:r w:rsidRPr="00B5719E" w:rsidR="002E2355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modalità di monitoraggio delle attività </w:t>
            </w:r>
            <w:r w:rsidRPr="00B5719E" w:rsidR="00CE59AD">
              <w:rPr>
                <w:rFonts w:ascii="Aptos" w:hAnsi="Aptos" w:eastAsia="SimSun" w:cs="Arial"/>
                <w:b/>
                <w:bCs/>
                <w:iCs/>
                <w:smallCaps/>
              </w:rPr>
              <w:t>formative</w:t>
            </w:r>
          </w:p>
          <w:p w:rsidRPr="00B5719E" w:rsidR="002E2355" w:rsidP="0003613B" w:rsidRDefault="002E2355" w14:paraId="4E2EABE1" w14:textId="3DB75778">
            <w:pPr>
              <w:spacing w:after="120"/>
              <w:ind w:firstLine="27"/>
              <w:jc w:val="both"/>
              <w:rPr>
                <w:rFonts w:ascii="Aptos" w:hAnsi="Aptos" w:eastAsia="SimSun" w:cs="Arial"/>
                <w:b/>
                <w:bCs/>
                <w:i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>(Riferimento alla griglia di valutazione ex art. 1</w:t>
            </w:r>
            <w:r w:rsidRPr="00B5719E" w:rsidR="006B2049">
              <w:rPr>
                <w:rFonts w:ascii="Aptos" w:hAnsi="Aptos" w:eastAsia="SimSun" w:cs="Arial"/>
                <w:i/>
                <w:iCs/>
              </w:rPr>
              <w:t>3</w:t>
            </w:r>
            <w:r w:rsidRPr="00B5719E">
              <w:rPr>
                <w:rFonts w:ascii="Aptos" w:hAnsi="Aptos" w:eastAsia="SimSun" w:cs="Arial"/>
                <w:i/>
                <w:iCs/>
              </w:rPr>
              <w:t xml:space="preserve"> dell’Avviso: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criterio </w:t>
            </w:r>
            <w:r w:rsidRPr="000E1691" w:rsidR="00CE59AD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A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; sub criterio </w:t>
            </w:r>
            <w:r w:rsidRPr="000E1691" w:rsidR="00CE59AD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A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.</w:t>
            </w:r>
            <w:r w:rsidRPr="000E1691" w:rsidR="00BD6628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5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) </w:t>
            </w:r>
            <w:r w:rsidRPr="00B5719E" w:rsidR="0003613B">
              <w:rPr>
                <w:rFonts w:ascii="Aptos" w:hAnsi="Aptos" w:eastAsia="SimSun" w:cs="Arial"/>
                <w:smallCaps/>
              </w:rPr>
              <w:t xml:space="preserve">- </w:t>
            </w:r>
            <w:r w:rsidRPr="00B5719E">
              <w:rPr>
                <w:rFonts w:ascii="Aptos" w:hAnsi="Aptos" w:eastAsia="SimSun" w:cs="Arial"/>
                <w:b/>
                <w:bCs/>
                <w:smallCaps/>
              </w:rPr>
              <w:t>Max 1 pagina</w:t>
            </w:r>
          </w:p>
        </w:tc>
      </w:tr>
      <w:tr w:rsidRPr="00B5719E" w:rsidR="002E2355" w:rsidTr="006E2A77" w14:paraId="06B92C78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="002E2355" w:rsidP="002E4F9A" w:rsidRDefault="0003613B" w14:paraId="423D0C41" w14:textId="5DE4ED17">
            <w:pPr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0E1691">
              <w:rPr>
                <w:rFonts w:ascii="Aptos" w:hAnsi="Aptos" w:eastAsia="Arial" w:cs="Arial"/>
                <w:i/>
              </w:rPr>
              <w:t>Descri</w:t>
            </w:r>
            <w:r w:rsidRPr="000E1691" w:rsidR="00816ABF">
              <w:rPr>
                <w:rFonts w:ascii="Aptos" w:hAnsi="Aptos" w:eastAsia="Arial" w:cs="Arial"/>
                <w:i/>
              </w:rPr>
              <w:t xml:space="preserve">vere </w:t>
            </w:r>
            <w:r w:rsidRPr="000E1691" w:rsidR="002E4F9A">
              <w:rPr>
                <w:rFonts w:ascii="Aptos" w:hAnsi="Aptos" w:eastAsia="Arial" w:cs="Arial"/>
                <w:i/>
              </w:rPr>
              <w:t>gli obiettivi e le</w:t>
            </w:r>
            <w:r w:rsidRPr="000E1691" w:rsidR="00645CC3">
              <w:rPr>
                <w:rFonts w:ascii="Aptos" w:hAnsi="Aptos" w:eastAsia="Arial" w:cs="Arial"/>
                <w:i/>
              </w:rPr>
              <w:t xml:space="preserve"> </w:t>
            </w:r>
            <w:r w:rsidRPr="000E1691">
              <w:rPr>
                <w:rFonts w:ascii="Aptos" w:hAnsi="Aptos" w:eastAsia="Arial" w:cs="Arial"/>
                <w:i/>
              </w:rPr>
              <w:t xml:space="preserve">modalità </w:t>
            </w:r>
            <w:r w:rsidRPr="000E1691" w:rsidR="002E4F9A">
              <w:rPr>
                <w:rFonts w:ascii="Aptos" w:hAnsi="Aptos" w:eastAsia="Arial" w:cs="Arial"/>
                <w:i/>
              </w:rPr>
              <w:t xml:space="preserve">attuative </w:t>
            </w:r>
            <w:r w:rsidRPr="000E1691">
              <w:rPr>
                <w:rFonts w:ascii="Aptos" w:hAnsi="Aptos" w:eastAsia="Arial" w:cs="Arial"/>
                <w:i/>
              </w:rPr>
              <w:t xml:space="preserve">di monitoraggio </w:t>
            </w:r>
            <w:r w:rsidRPr="000E1691" w:rsidR="00645CC3">
              <w:rPr>
                <w:rFonts w:ascii="Aptos" w:hAnsi="Aptos" w:eastAsia="Arial" w:cs="Arial"/>
                <w:i/>
              </w:rPr>
              <w:t xml:space="preserve">delle attività </w:t>
            </w:r>
            <w:r w:rsidRPr="000E1691">
              <w:rPr>
                <w:rFonts w:ascii="Aptos" w:hAnsi="Aptos" w:eastAsia="Arial" w:cs="Arial"/>
                <w:i/>
              </w:rPr>
              <w:t>e d</w:t>
            </w:r>
            <w:r w:rsidRPr="000E1691" w:rsidR="00645CC3">
              <w:rPr>
                <w:rFonts w:ascii="Aptos" w:hAnsi="Aptos" w:eastAsia="Arial" w:cs="Arial"/>
                <w:i/>
              </w:rPr>
              <w:t>ella</w:t>
            </w:r>
            <w:r w:rsidRPr="000E1691">
              <w:rPr>
                <w:rFonts w:ascii="Aptos" w:hAnsi="Aptos" w:eastAsia="Arial" w:cs="Arial"/>
                <w:i/>
              </w:rPr>
              <w:t xml:space="preserve"> valutazione </w:t>
            </w:r>
            <w:r w:rsidRPr="000E1691" w:rsidR="00645CC3">
              <w:rPr>
                <w:rFonts w:ascii="Aptos" w:hAnsi="Aptos" w:eastAsia="Arial" w:cs="Arial"/>
                <w:i/>
              </w:rPr>
              <w:t xml:space="preserve">in itinere e finale </w:t>
            </w:r>
            <w:r w:rsidRPr="000E1691">
              <w:rPr>
                <w:rFonts w:ascii="Aptos" w:hAnsi="Aptos" w:eastAsia="Arial" w:cs="Arial"/>
                <w:i/>
              </w:rPr>
              <w:t>de</w:t>
            </w:r>
            <w:r w:rsidRPr="000E1691" w:rsidR="00645CC3">
              <w:rPr>
                <w:rFonts w:ascii="Aptos" w:hAnsi="Aptos" w:eastAsia="Arial" w:cs="Arial"/>
                <w:i/>
              </w:rPr>
              <w:t xml:space="preserve">i risultati conseguiti </w:t>
            </w:r>
            <w:r w:rsidRPr="000E1691" w:rsidR="002E4F9A">
              <w:rPr>
                <w:rFonts w:ascii="Aptos" w:hAnsi="Aptos" w:eastAsia="Arial" w:cs="Arial"/>
                <w:i/>
              </w:rPr>
              <w:t>evidenziando gli</w:t>
            </w:r>
            <w:r w:rsidRPr="000E1691" w:rsidR="00645CC3">
              <w:rPr>
                <w:rFonts w:ascii="Aptos" w:hAnsi="Aptos" w:eastAsia="Arial" w:cs="Arial"/>
                <w:i/>
              </w:rPr>
              <w:t xml:space="preserve"> indicatori e gli strumenti impiegati</w:t>
            </w:r>
            <w:r w:rsidR="005A4456">
              <w:rPr>
                <w:rFonts w:ascii="Aptos" w:hAnsi="Aptos" w:eastAsia="Arial" w:cs="Arial"/>
                <w:i/>
              </w:rPr>
              <w:t>.</w:t>
            </w:r>
            <w:r w:rsidRPr="00B5719E" w:rsidR="00645CC3">
              <w:rPr>
                <w:rFonts w:ascii="Aptos" w:hAnsi="Aptos" w:eastAsia="Arial" w:cs="Arial"/>
                <w:i/>
              </w:rPr>
              <w:t xml:space="preserve"> </w:t>
            </w:r>
          </w:p>
          <w:p w:rsidRPr="00B5719E" w:rsidR="002E4F9A" w:rsidP="002E4F9A" w:rsidRDefault="002E4F9A" w14:paraId="2F0C522C" w14:textId="5172AE15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</w:p>
        </w:tc>
      </w:tr>
    </w:tbl>
    <w:p w:rsidR="002E2355" w:rsidP="002E2355" w:rsidRDefault="002E2355" w14:paraId="4D6CE004" w14:textId="77777777">
      <w:pPr>
        <w:spacing w:after="120"/>
        <w:jc w:val="both"/>
        <w:rPr>
          <w:rFonts w:ascii="Aptos" w:hAnsi="Aptos" w:eastAsia="SimSun" w:cs="Arial"/>
          <w:bCs/>
        </w:rPr>
      </w:pPr>
    </w:p>
    <w:tbl>
      <w:tblPr>
        <w:tblW w:w="5000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61"/>
      </w:tblGrid>
      <w:tr w:rsidRPr="00B5719E" w:rsidR="002E4F9A" w:rsidTr="006E2A77" w14:paraId="396D51A9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2E4F9A" w:rsidP="006E2A77" w:rsidRDefault="00B0781D" w14:paraId="7C4F91AB" w14:textId="225950EA">
            <w:pPr>
              <w:spacing w:after="120"/>
              <w:ind w:firstLine="27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>
              <w:rPr>
                <w:rFonts w:ascii="Aptos" w:hAnsi="Aptos" w:eastAsia="SimSun" w:cs="Arial"/>
                <w:b/>
                <w:bCs/>
                <w:iCs/>
              </w:rPr>
              <w:t>A</w:t>
            </w:r>
            <w:r w:rsidRPr="00B5719E" w:rsidR="002E4F9A">
              <w:rPr>
                <w:rFonts w:ascii="Aptos" w:hAnsi="Aptos" w:eastAsia="SimSun" w:cs="Arial"/>
                <w:b/>
                <w:bCs/>
                <w:iCs/>
              </w:rPr>
              <w:t>.</w:t>
            </w:r>
            <w:r>
              <w:rPr>
                <w:rFonts w:ascii="Aptos" w:hAnsi="Aptos" w:eastAsia="SimSun" w:cs="Arial"/>
                <w:b/>
                <w:bCs/>
                <w:iCs/>
              </w:rPr>
              <w:t xml:space="preserve">6 </w:t>
            </w:r>
            <w:r w:rsidR="002E4F9A">
              <w:rPr>
                <w:rFonts w:ascii="Aptos" w:hAnsi="Aptos" w:eastAsia="SimSun" w:cs="Arial"/>
                <w:b/>
                <w:bCs/>
                <w:iCs/>
              </w:rPr>
              <w:t xml:space="preserve"> </w:t>
            </w:r>
            <w:r w:rsidRPr="00B5719E" w:rsidR="002E4F9A">
              <w:rPr>
                <w:rFonts w:ascii="Aptos" w:hAnsi="Aptos" w:eastAsia="SimSun" w:cs="Arial"/>
                <w:b/>
                <w:bCs/>
                <w:iCs/>
              </w:rPr>
              <w:t xml:space="preserve">  </w:t>
            </w:r>
            <w:r w:rsidR="002E4F9A">
              <w:rPr>
                <w:rFonts w:ascii="Aptos" w:hAnsi="Aptos" w:eastAsia="SimSun" w:cs="Arial"/>
                <w:b/>
                <w:bCs/>
                <w:iCs/>
                <w:smallCaps/>
              </w:rPr>
              <w:t>Adeguatezza delle solu</w:t>
            </w:r>
            <w:r>
              <w:rPr>
                <w:rFonts w:ascii="Aptos" w:hAnsi="Aptos" w:eastAsia="SimSun" w:cs="Arial"/>
                <w:b/>
                <w:bCs/>
                <w:iCs/>
                <w:smallCaps/>
              </w:rPr>
              <w:t>zioni proposte per l’organizzazione del servizio di alloggio</w:t>
            </w:r>
          </w:p>
          <w:p w:rsidRPr="00B5719E" w:rsidR="002E4F9A" w:rsidP="006E2A77" w:rsidRDefault="002E4F9A" w14:paraId="13944024" w14:textId="426DA060">
            <w:pPr>
              <w:spacing w:after="120"/>
              <w:ind w:firstLine="27"/>
              <w:jc w:val="both"/>
              <w:rPr>
                <w:rFonts w:ascii="Aptos" w:hAnsi="Aptos" w:eastAsia="SimSun" w:cs="Arial"/>
                <w:b/>
                <w:bCs/>
                <w:i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>(Riferimento alla griglia di valutazione ex art. 13 dell’Avviso: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criterio A; sub criterio A.</w:t>
            </w:r>
            <w:r w:rsidRPr="000E1691" w:rsidR="00BD6628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6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) </w:t>
            </w:r>
            <w:r w:rsidRPr="00B5719E">
              <w:rPr>
                <w:rFonts w:ascii="Aptos" w:hAnsi="Aptos" w:eastAsia="SimSun" w:cs="Arial"/>
                <w:smallCaps/>
              </w:rPr>
              <w:t xml:space="preserve">- </w:t>
            </w:r>
            <w:r w:rsidRPr="00B5719E">
              <w:rPr>
                <w:rFonts w:ascii="Aptos" w:hAnsi="Aptos" w:eastAsia="SimSun" w:cs="Arial"/>
                <w:b/>
                <w:bCs/>
                <w:smallCaps/>
              </w:rPr>
              <w:t>Max 1 pagina</w:t>
            </w:r>
          </w:p>
        </w:tc>
      </w:tr>
      <w:tr w:rsidRPr="00B5719E" w:rsidR="002E4F9A" w:rsidTr="006E2A77" w14:paraId="581C13B8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="002E4F9A" w:rsidP="006E2A77" w:rsidRDefault="002E4F9A" w14:paraId="31E29D28" w14:textId="02AE5BF8">
            <w:pPr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5F7B32">
              <w:rPr>
                <w:rFonts w:ascii="Aptos" w:hAnsi="Aptos" w:eastAsia="Arial" w:cs="Arial"/>
                <w:i/>
              </w:rPr>
              <w:t>Descrivere</w:t>
            </w:r>
            <w:r w:rsidRPr="000E1691">
              <w:rPr>
                <w:rFonts w:ascii="Aptos" w:hAnsi="Aptos" w:eastAsia="Arial" w:cs="Arial"/>
                <w:i/>
              </w:rPr>
              <w:t xml:space="preserve"> </w:t>
            </w:r>
            <w:r w:rsidRPr="005F7B32" w:rsidR="00B0781D">
              <w:rPr>
                <w:rFonts w:ascii="Aptos" w:hAnsi="Aptos" w:eastAsia="Arial" w:cs="Arial"/>
                <w:i/>
              </w:rPr>
              <w:t xml:space="preserve">le soluzioni proposte ai fini di garantire </w:t>
            </w:r>
            <w:r w:rsidR="005A4456">
              <w:rPr>
                <w:rFonts w:ascii="Aptos" w:hAnsi="Aptos" w:eastAsia="Arial" w:cs="Arial"/>
                <w:i/>
              </w:rPr>
              <w:t>adeguate soluzioni</w:t>
            </w:r>
            <w:r w:rsidRPr="005F7B32" w:rsidR="00B0781D">
              <w:rPr>
                <w:rFonts w:ascii="Aptos" w:hAnsi="Aptos" w:eastAsia="Arial" w:cs="Arial"/>
                <w:i/>
              </w:rPr>
              <w:t xml:space="preserve"> di alloggio per i soggetti destinatari in conformità</w:t>
            </w:r>
            <w:r w:rsidR="00B0781D">
              <w:rPr>
                <w:rFonts w:ascii="Aptos" w:hAnsi="Aptos" w:eastAsia="Arial" w:cs="Arial"/>
                <w:i/>
              </w:rPr>
              <w:t xml:space="preserve"> a quanto previsto dall’art. 6 dell’Avviso. </w:t>
            </w:r>
          </w:p>
          <w:p w:rsidRPr="00B5719E" w:rsidR="002E4F9A" w:rsidP="006E2A77" w:rsidRDefault="002E4F9A" w14:paraId="5DB3DC6C" w14:textId="77777777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</w:p>
        </w:tc>
      </w:tr>
    </w:tbl>
    <w:p w:rsidRPr="00B5719E" w:rsidR="002E4F9A" w:rsidP="002E2355" w:rsidRDefault="002E4F9A" w14:paraId="1AC7C14E" w14:textId="77777777">
      <w:pPr>
        <w:spacing w:after="120"/>
        <w:jc w:val="both"/>
        <w:rPr>
          <w:rFonts w:ascii="Aptos" w:hAnsi="Aptos" w:eastAsia="SimSun" w:cs="Arial"/>
          <w:bCs/>
        </w:rPr>
      </w:pPr>
    </w:p>
    <w:p w:rsidR="00816ABF" w:rsidP="00645CC3" w:rsidRDefault="00816ABF" w14:paraId="0A55EDBF" w14:textId="2D81AB09">
      <w:pPr>
        <w:spacing w:after="120"/>
        <w:jc w:val="center"/>
        <w:rPr>
          <w:rFonts w:ascii="Aptos" w:hAnsi="Aptos" w:eastAsia="SimSun" w:cs="Arial"/>
          <w:b/>
          <w:bCs/>
        </w:rPr>
      </w:pPr>
      <w:r w:rsidRPr="00B5719E">
        <w:rPr>
          <w:rFonts w:ascii="Aptos" w:hAnsi="Aptos" w:eastAsia="SimSun" w:cs="Arial"/>
          <w:b/>
          <w:bCs/>
        </w:rPr>
        <w:t xml:space="preserve">PARTE </w:t>
      </w:r>
      <w:r w:rsidR="00B0781D">
        <w:rPr>
          <w:rFonts w:ascii="Aptos" w:hAnsi="Aptos" w:eastAsia="SimSun" w:cs="Arial"/>
          <w:b/>
          <w:bCs/>
        </w:rPr>
        <w:t>B</w:t>
      </w:r>
      <w:r w:rsidRPr="00B5719E">
        <w:rPr>
          <w:rFonts w:ascii="Aptos" w:hAnsi="Aptos" w:eastAsia="SimSun" w:cs="Arial"/>
          <w:b/>
          <w:bCs/>
        </w:rPr>
        <w:t xml:space="preserve"> – INNOVAZIONE, SOSTENIBILITÀ, EFFICACIA E REPLICABILITÀ </w:t>
      </w:r>
    </w:p>
    <w:p w:rsidRPr="00B5719E" w:rsidR="00645CC3" w:rsidP="00645CC3" w:rsidRDefault="00816ABF" w14:paraId="44EFC0FD" w14:textId="179D586C">
      <w:pPr>
        <w:spacing w:after="120"/>
        <w:jc w:val="center"/>
        <w:rPr>
          <w:rFonts w:ascii="Aptos" w:hAnsi="Aptos" w:eastAsia="SimSun" w:cs="Arial"/>
          <w:b/>
          <w:bCs/>
        </w:rPr>
      </w:pPr>
      <w:r w:rsidRPr="00B5719E">
        <w:rPr>
          <w:rFonts w:ascii="Aptos" w:hAnsi="Aptos" w:eastAsia="SimSun" w:cs="Arial"/>
          <w:b/>
          <w:bCs/>
        </w:rPr>
        <w:t>DELLA PROPOSTA PROGETTUALE</w:t>
      </w:r>
    </w:p>
    <w:p w:rsidRPr="00B5719E" w:rsidR="00645CC3" w:rsidP="002E2355" w:rsidRDefault="00645CC3" w14:paraId="20324E3A" w14:textId="77777777">
      <w:pPr>
        <w:spacing w:after="120"/>
        <w:jc w:val="both"/>
        <w:rPr>
          <w:rFonts w:ascii="Aptos" w:hAnsi="Aptos" w:eastAsia="SimSun" w:cs="Arial"/>
          <w:bCs/>
        </w:rPr>
      </w:pPr>
    </w:p>
    <w:tbl>
      <w:tblPr>
        <w:tblW w:w="5000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61"/>
      </w:tblGrid>
      <w:tr w:rsidRPr="00B5719E" w:rsidR="009F54C8" w:rsidTr="00EB5844" w14:paraId="692D43EF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047AC5" w:rsidP="006E2A77" w:rsidRDefault="00F65EA6" w14:paraId="6F386A69" w14:textId="5385AFB5">
            <w:pPr>
              <w:spacing w:after="120"/>
              <w:ind w:hanging="28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 w:rsidRPr="000E1691">
              <w:rPr>
                <w:rFonts w:ascii="Aptos" w:hAnsi="Aptos" w:eastAsia="SimSun" w:cs="Arial"/>
                <w:b/>
                <w:bCs/>
                <w:iCs/>
                <w:smallCaps/>
              </w:rPr>
              <w:t>B.1 Innovatività</w:t>
            </w:r>
            <w:r w:rsidRPr="000E1691" w:rsidR="00EB5844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della proposta</w:t>
            </w:r>
          </w:p>
          <w:p w:rsidRPr="00B5719E" w:rsidR="009F54C8" w:rsidP="00EB5844" w:rsidRDefault="009F54C8" w14:paraId="542D4E9A" w14:textId="4AB28DCB">
            <w:pPr>
              <w:spacing w:after="120"/>
              <w:ind w:hanging="28"/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>(Riferimento alla griglia di valutazione ex art.1</w:t>
            </w:r>
            <w:r w:rsidRPr="00B5719E" w:rsidR="00130488">
              <w:rPr>
                <w:rFonts w:ascii="Aptos" w:hAnsi="Aptos" w:eastAsia="SimSun" w:cs="Arial"/>
                <w:i/>
                <w:iCs/>
              </w:rPr>
              <w:t>3</w:t>
            </w:r>
            <w:r w:rsidRPr="00B5719E">
              <w:rPr>
                <w:rFonts w:ascii="Aptos" w:hAnsi="Aptos" w:eastAsia="SimSun" w:cs="Arial"/>
                <w:i/>
                <w:iCs/>
              </w:rPr>
              <w:t xml:space="preserve"> dell’Avviso: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criteri</w:t>
            </w:r>
            <w:r w:rsidRPr="000E1691" w:rsidR="00933F93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o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 </w:t>
            </w:r>
            <w:r w:rsidRPr="000E1691" w:rsidR="00352FFF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B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; sub criteri</w:t>
            </w:r>
            <w:r w:rsidRPr="000E1691" w:rsidR="00BD6628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o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 </w:t>
            </w:r>
            <w:r w:rsidRPr="000E1691" w:rsidR="00352FFF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B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.1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) </w:t>
            </w:r>
            <w:r w:rsidR="00BD6628">
              <w:rPr>
                <w:rFonts w:ascii="Aptos" w:hAnsi="Aptos" w:eastAsia="SimSun" w:cs="Arial"/>
                <w:i/>
                <w:iCs/>
                <w:smallCaps/>
              </w:rPr>
              <w:t xml:space="preserve">- </w:t>
            </w:r>
            <w:r w:rsidRPr="00B5719E">
              <w:rPr>
                <w:rFonts w:ascii="Aptos" w:hAnsi="Aptos" w:eastAsia="SimSun" w:cs="Arial"/>
                <w:b/>
                <w:bCs/>
                <w:iCs/>
                <w:smallCaps/>
                <w:color w:val="000000" w:themeColor="text1"/>
              </w:rPr>
              <w:t>Max 1/2 pagina</w:t>
            </w:r>
          </w:p>
        </w:tc>
      </w:tr>
      <w:tr w:rsidRPr="00B5719E" w:rsidR="009F54C8" w:rsidTr="006E2A77" w14:paraId="31EDFE79" w14:textId="77777777">
        <w:trPr>
          <w:trHeight w:val="685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9F54C8" w:rsidP="00805F02" w:rsidRDefault="00EB5844" w14:paraId="4472E3E6" w14:textId="3BB534FD">
            <w:p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>Descri</w:t>
            </w:r>
            <w:r w:rsidR="00816ABF">
              <w:rPr>
                <w:rFonts w:ascii="Aptos" w:hAnsi="Aptos" w:eastAsia="Arial" w:cs="Arial"/>
                <w:i/>
              </w:rPr>
              <w:t xml:space="preserve">vere </w:t>
            </w:r>
            <w:r w:rsidRPr="00B5719E">
              <w:rPr>
                <w:rFonts w:ascii="Aptos" w:hAnsi="Aptos" w:eastAsia="Arial" w:cs="Arial"/>
                <w:i/>
              </w:rPr>
              <w:t xml:space="preserve">gli </w:t>
            </w:r>
            <w:r w:rsidR="00B0781D">
              <w:rPr>
                <w:rFonts w:ascii="Aptos" w:hAnsi="Aptos" w:eastAsia="Arial" w:cs="Arial"/>
                <w:i/>
              </w:rPr>
              <w:t>approcci</w:t>
            </w:r>
            <w:r w:rsidRPr="00B5719E">
              <w:rPr>
                <w:rFonts w:ascii="Aptos" w:hAnsi="Aptos" w:eastAsia="Arial" w:cs="Arial"/>
                <w:i/>
              </w:rPr>
              <w:t xml:space="preserve"> innovativi della proposta con riferimento alla strategia, all’approccio complessivo ed alle metodologie adottate rispetto agli obiettivi dell’</w:t>
            </w:r>
            <w:r w:rsidR="00816ABF">
              <w:rPr>
                <w:rFonts w:ascii="Aptos" w:hAnsi="Aptos" w:eastAsia="Arial" w:cs="Arial"/>
                <w:i/>
              </w:rPr>
              <w:t>A</w:t>
            </w:r>
            <w:r w:rsidRPr="00B5719E">
              <w:rPr>
                <w:rFonts w:ascii="Aptos" w:hAnsi="Aptos" w:eastAsia="Arial" w:cs="Arial"/>
                <w:i/>
              </w:rPr>
              <w:t>vviso</w:t>
            </w:r>
          </w:p>
          <w:p w:rsidRPr="00B5719E" w:rsidR="00805F02" w:rsidP="00805F02" w:rsidRDefault="00805F02" w14:paraId="08940770" w14:textId="4FEFFABC">
            <w:pPr>
              <w:snapToGrid w:val="0"/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highlight w:val="yellow"/>
              </w:rPr>
            </w:pPr>
          </w:p>
        </w:tc>
      </w:tr>
    </w:tbl>
    <w:p w:rsidRPr="00B5719E" w:rsidR="00E8547E" w:rsidP="00E8547E" w:rsidRDefault="00E8547E" w14:paraId="0B7A78F8" w14:textId="77777777">
      <w:pPr>
        <w:spacing w:after="120"/>
        <w:jc w:val="both"/>
        <w:rPr>
          <w:rFonts w:ascii="Aptos" w:hAnsi="Aptos" w:eastAsia="SimSun" w:cs="Arial"/>
          <w:b/>
          <w:bCs/>
        </w:rPr>
      </w:pPr>
    </w:p>
    <w:tbl>
      <w:tblPr>
        <w:tblW w:w="5000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61"/>
      </w:tblGrid>
      <w:tr w:rsidRPr="00B5719E" w:rsidR="001653B1" w:rsidTr="00645CC3" w14:paraId="013A4E2A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1653B1" w:rsidP="006E2A77" w:rsidRDefault="00B0781D" w14:paraId="3DBD98FB" w14:textId="3EF672D2">
            <w:pPr>
              <w:spacing w:after="120"/>
              <w:ind w:hanging="28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</w:rPr>
              <w:t>B</w:t>
            </w:r>
            <w:r w:rsidRPr="00B5719E" w:rsidR="00645CC3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.2 </w:t>
            </w:r>
            <w:r w:rsidR="00841926">
              <w:rPr>
                <w:rFonts w:ascii="Aptos" w:hAnsi="Aptos" w:eastAsia="SimSun" w:cs="Arial"/>
                <w:b/>
                <w:bCs/>
                <w:iCs/>
                <w:smallCaps/>
              </w:rPr>
              <w:t>G</w:t>
            </w:r>
            <w:r w:rsidRPr="00B5719E" w:rsidR="00B168EC">
              <w:rPr>
                <w:rFonts w:ascii="Aptos" w:hAnsi="Aptos" w:eastAsia="SimSun" w:cs="Arial"/>
                <w:b/>
                <w:bCs/>
                <w:iCs/>
                <w:smallCaps/>
              </w:rPr>
              <w:t>rado di integrazione delle dimensioni ambientale e sociale del progetto</w:t>
            </w:r>
            <w:r w:rsidRPr="00B5719E" w:rsidR="001653B1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</w:t>
            </w:r>
          </w:p>
          <w:p w:rsidRPr="00B5719E" w:rsidR="001653B1" w:rsidP="00816ABF" w:rsidRDefault="001653B1" w14:paraId="548EB172" w14:textId="683AC44F">
            <w:pPr>
              <w:spacing w:after="120"/>
              <w:ind w:hanging="28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 w:rsidRPr="00B5719E">
              <w:rPr>
                <w:rFonts w:ascii="Aptos" w:hAnsi="Aptos" w:eastAsia="SimSun" w:cs="Arial"/>
              </w:rPr>
              <w:t>(</w:t>
            </w:r>
            <w:r w:rsidRPr="00B5719E">
              <w:rPr>
                <w:rFonts w:ascii="Aptos" w:hAnsi="Aptos" w:eastAsia="SimSun" w:cs="Arial"/>
                <w:i/>
                <w:iCs/>
              </w:rPr>
              <w:t xml:space="preserve">Riferimento alla griglia di valutazione ex art.13 dell’Avviso: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criterio </w:t>
            </w:r>
            <w:r w:rsidRPr="000E1691" w:rsidR="00B168EC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B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; sub criteri</w:t>
            </w:r>
            <w:r w:rsidRPr="000E1691" w:rsidR="00BD6628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o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 </w:t>
            </w:r>
            <w:r w:rsidRPr="000E1691" w:rsidR="00B168EC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B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.</w:t>
            </w:r>
            <w:r w:rsidRPr="000E1691" w:rsidR="00B168EC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2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) </w:t>
            </w:r>
            <w:r w:rsidR="00816ABF">
              <w:rPr>
                <w:rFonts w:ascii="Aptos" w:hAnsi="Aptos" w:eastAsia="SimSun" w:cs="Arial"/>
                <w:i/>
                <w:iCs/>
                <w:smallCaps/>
              </w:rPr>
              <w:t xml:space="preserve">- </w:t>
            </w:r>
            <w:r w:rsidRPr="00B5719E">
              <w:rPr>
                <w:rFonts w:ascii="Aptos" w:hAnsi="Aptos" w:eastAsia="SimSun" w:cs="Arial"/>
                <w:b/>
                <w:bCs/>
                <w:iCs/>
                <w:smallCaps/>
                <w:color w:val="000000" w:themeColor="text1"/>
              </w:rPr>
              <w:t>Max 1/2 pagina</w:t>
            </w:r>
          </w:p>
        </w:tc>
      </w:tr>
      <w:tr w:rsidRPr="00B5719E" w:rsidR="001653B1" w:rsidTr="006E2A77" w14:paraId="25351CD6" w14:textId="77777777">
        <w:trPr>
          <w:trHeight w:val="685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1653B1" w:rsidP="006E2A77" w:rsidRDefault="001653B1" w14:paraId="34D55C61" w14:textId="0F9FC679">
            <w:p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>Descri</w:t>
            </w:r>
            <w:r w:rsidR="00816ABF">
              <w:rPr>
                <w:rFonts w:ascii="Aptos" w:hAnsi="Aptos" w:eastAsia="Arial" w:cs="Arial"/>
                <w:i/>
              </w:rPr>
              <w:t xml:space="preserve">vere </w:t>
            </w:r>
            <w:r w:rsidRPr="00B5719E" w:rsidR="00EB5844">
              <w:rPr>
                <w:rFonts w:ascii="Aptos" w:hAnsi="Aptos" w:eastAsia="Arial" w:cs="Arial"/>
                <w:i/>
              </w:rPr>
              <w:t>l</w:t>
            </w:r>
            <w:r w:rsidRPr="00B5719E" w:rsidR="00816C0A">
              <w:rPr>
                <w:rFonts w:ascii="Aptos" w:hAnsi="Aptos" w:eastAsia="Arial" w:cs="Arial"/>
                <w:i/>
              </w:rPr>
              <w:t xml:space="preserve">e </w:t>
            </w:r>
            <w:r w:rsidRPr="00B5719E" w:rsidR="00EB5844">
              <w:rPr>
                <w:rFonts w:ascii="Aptos" w:hAnsi="Aptos" w:eastAsia="Arial" w:cs="Arial"/>
                <w:i/>
              </w:rPr>
              <w:t xml:space="preserve">strategie e soluzioni che si intendono adottare per garantire la sostenibilità ambientale e </w:t>
            </w:r>
            <w:r w:rsidRPr="00B5719E" w:rsidR="00645CC3">
              <w:rPr>
                <w:rFonts w:ascii="Aptos" w:hAnsi="Aptos" w:eastAsia="Arial" w:cs="Arial"/>
                <w:i/>
              </w:rPr>
              <w:t>sociale (</w:t>
            </w:r>
            <w:r w:rsidRPr="00B5719E" w:rsidR="00C3166B">
              <w:rPr>
                <w:rFonts w:ascii="Aptos" w:hAnsi="Aptos" w:eastAsia="Arial" w:cs="Arial"/>
                <w:i/>
              </w:rPr>
              <w:t>promozione</w:t>
            </w:r>
            <w:r w:rsidR="00805E14">
              <w:rPr>
                <w:rFonts w:ascii="Aptos" w:hAnsi="Aptos" w:eastAsia="Arial" w:cs="Arial"/>
                <w:i/>
              </w:rPr>
              <w:t xml:space="preserve"> delle pari opportunità,</w:t>
            </w:r>
            <w:r w:rsidRPr="00B5719E" w:rsidR="00C3166B">
              <w:rPr>
                <w:rFonts w:ascii="Aptos" w:hAnsi="Aptos" w:eastAsia="Arial" w:cs="Arial"/>
                <w:i/>
              </w:rPr>
              <w:t xml:space="preserve"> dell’equità</w:t>
            </w:r>
            <w:r w:rsidR="00805E14">
              <w:rPr>
                <w:rFonts w:ascii="Aptos" w:hAnsi="Aptos" w:eastAsia="Arial" w:cs="Arial"/>
                <w:i/>
              </w:rPr>
              <w:t>, dell’accessibilità e</w:t>
            </w:r>
            <w:r w:rsidRPr="00B5719E" w:rsidR="00C3166B">
              <w:rPr>
                <w:rFonts w:ascii="Aptos" w:hAnsi="Aptos" w:eastAsia="Arial" w:cs="Arial"/>
                <w:i/>
              </w:rPr>
              <w:t xml:space="preserve"> dell’inclusione e del benessere </w:t>
            </w:r>
            <w:r w:rsidRPr="00D37835" w:rsidR="00C3166B">
              <w:rPr>
                <w:rFonts w:ascii="Aptos" w:hAnsi="Aptos" w:eastAsia="Arial" w:cs="Arial"/>
                <w:i/>
              </w:rPr>
              <w:t>collettivo</w:t>
            </w:r>
            <w:r w:rsidRPr="00D37835" w:rsidR="00645CC3">
              <w:rPr>
                <w:rFonts w:ascii="Aptos" w:hAnsi="Aptos" w:eastAsia="Arial" w:cs="Arial"/>
                <w:i/>
              </w:rPr>
              <w:t>)</w:t>
            </w:r>
            <w:r w:rsidR="002A3F47">
              <w:rPr>
                <w:rFonts w:ascii="Aptos" w:hAnsi="Aptos" w:eastAsia="Arial" w:cs="Arial"/>
                <w:i/>
              </w:rPr>
              <w:t>,</w:t>
            </w:r>
            <w:r w:rsidRPr="00D37835" w:rsidR="00B0781D">
              <w:rPr>
                <w:rFonts w:ascii="Aptos" w:hAnsi="Aptos" w:eastAsia="Arial" w:cs="Arial"/>
                <w:i/>
              </w:rPr>
              <w:t xml:space="preserve"> </w:t>
            </w:r>
            <w:r w:rsidRPr="000E1691" w:rsidR="00B0781D">
              <w:rPr>
                <w:rFonts w:ascii="Aptos" w:hAnsi="Aptos" w:eastAsia="Arial" w:cs="Arial"/>
                <w:i/>
              </w:rPr>
              <w:t>compresa la parità di genere</w:t>
            </w:r>
          </w:p>
          <w:p w:rsidRPr="00B5719E" w:rsidR="001653B1" w:rsidP="006E2A77" w:rsidRDefault="001653B1" w14:paraId="7845B4C7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highlight w:val="yellow"/>
              </w:rPr>
            </w:pPr>
          </w:p>
        </w:tc>
      </w:tr>
    </w:tbl>
    <w:p w:rsidRPr="00B5719E" w:rsidR="001653B1" w:rsidP="00E8547E" w:rsidRDefault="001653B1" w14:paraId="00FF8922" w14:textId="77777777">
      <w:pPr>
        <w:spacing w:after="120"/>
        <w:jc w:val="both"/>
        <w:rPr>
          <w:rFonts w:ascii="Aptos" w:hAnsi="Aptos" w:eastAsia="SimSun" w:cs="Arial"/>
          <w:b/>
          <w:bCs/>
        </w:rPr>
      </w:pPr>
    </w:p>
    <w:tbl>
      <w:tblPr>
        <w:tblW w:w="5000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61"/>
      </w:tblGrid>
      <w:tr w:rsidRPr="00B5719E" w:rsidR="001653B1" w:rsidTr="00645CC3" w14:paraId="636C1474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1653B1" w:rsidP="006E2A77" w:rsidRDefault="00B0781D" w14:paraId="50D6F39B" w14:textId="7F8DBDCF">
            <w:pPr>
              <w:spacing w:after="120"/>
              <w:ind w:hanging="28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</w:rPr>
              <w:t>B</w:t>
            </w:r>
            <w:r w:rsidRPr="00B5719E" w:rsidR="00645CC3">
              <w:rPr>
                <w:rFonts w:ascii="Aptos" w:hAnsi="Aptos" w:eastAsia="SimSun" w:cs="Arial"/>
                <w:b/>
                <w:bCs/>
                <w:iCs/>
                <w:smallCaps/>
              </w:rPr>
              <w:t>. 3</w:t>
            </w:r>
            <w:r w:rsidRPr="00B5719E" w:rsidR="001653B1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</w:t>
            </w:r>
            <w:r w:rsidR="00841926">
              <w:rPr>
                <w:rFonts w:ascii="Aptos" w:hAnsi="Aptos" w:eastAsia="SimSun" w:cs="Arial"/>
                <w:b/>
                <w:bCs/>
                <w:iCs/>
                <w:smallCaps/>
              </w:rPr>
              <w:t>E</w:t>
            </w:r>
            <w:r w:rsidRPr="00B5719E" w:rsidR="00C3166B">
              <w:rPr>
                <w:rFonts w:ascii="Aptos" w:hAnsi="Aptos" w:eastAsia="SimSun" w:cs="Arial"/>
                <w:b/>
                <w:bCs/>
                <w:iCs/>
                <w:smallCaps/>
              </w:rPr>
              <w:t>fficacia deli obiettivi specifici individuati</w:t>
            </w:r>
            <w:r w:rsidRPr="00B5719E" w:rsidR="001653B1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</w:t>
            </w:r>
          </w:p>
          <w:p w:rsidRPr="00B5719E" w:rsidR="001653B1" w:rsidP="00816ABF" w:rsidRDefault="001653B1" w14:paraId="486B9CD3" w14:textId="7BB7B4B1">
            <w:pPr>
              <w:spacing w:after="120"/>
              <w:ind w:hanging="28"/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 xml:space="preserve">(Riferimento alla griglia di valutazione ex art.13 dell’Avviso: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criterio </w:t>
            </w:r>
            <w:r w:rsidRPr="000E1691" w:rsidR="00C3166B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B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; sub criteri</w:t>
            </w:r>
            <w:r w:rsidRPr="000E1691" w:rsidR="00BD6628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o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 </w:t>
            </w:r>
            <w:r w:rsidRPr="000E1691" w:rsidR="00C3166B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B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.</w:t>
            </w:r>
            <w:r w:rsidRPr="000E1691" w:rsidR="00C3166B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3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>)</w:t>
            </w:r>
            <w:r w:rsidR="00816ABF">
              <w:rPr>
                <w:rFonts w:ascii="Aptos" w:hAnsi="Aptos" w:eastAsia="SimSun" w:cs="Arial"/>
                <w:i/>
                <w:iCs/>
                <w:smallCaps/>
              </w:rPr>
              <w:t xml:space="preserve"> - </w:t>
            </w:r>
            <w:r w:rsidRPr="00B5719E">
              <w:rPr>
                <w:rFonts w:ascii="Aptos" w:hAnsi="Aptos" w:eastAsia="SimSun" w:cs="Arial"/>
                <w:b/>
                <w:bCs/>
                <w:i/>
                <w:smallCaps/>
                <w:color w:val="000000" w:themeColor="text1"/>
              </w:rPr>
              <w:t>Max 1/2 pagina</w:t>
            </w:r>
          </w:p>
        </w:tc>
      </w:tr>
      <w:tr w:rsidRPr="00B5719E" w:rsidR="001653B1" w:rsidTr="006E2A77" w14:paraId="7DDB56AA" w14:textId="77777777">
        <w:trPr>
          <w:trHeight w:val="685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1653B1" w:rsidP="006E2A77" w:rsidRDefault="001653B1" w14:paraId="4459A31F" w14:textId="49E62E6C">
            <w:p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>Descri</w:t>
            </w:r>
            <w:r w:rsidR="00816ABF">
              <w:rPr>
                <w:rFonts w:ascii="Aptos" w:hAnsi="Aptos" w:eastAsia="Arial" w:cs="Arial"/>
                <w:i/>
              </w:rPr>
              <w:t xml:space="preserve">vere </w:t>
            </w:r>
            <w:r w:rsidRPr="00B5719E">
              <w:rPr>
                <w:rFonts w:ascii="Aptos" w:hAnsi="Aptos" w:eastAsia="Arial" w:cs="Arial"/>
                <w:i/>
              </w:rPr>
              <w:t xml:space="preserve">gli approcci </w:t>
            </w:r>
            <w:r w:rsidRPr="00B5719E" w:rsidR="00F12502">
              <w:rPr>
                <w:rFonts w:ascii="Aptos" w:hAnsi="Aptos" w:eastAsia="Arial" w:cs="Arial"/>
                <w:i/>
              </w:rPr>
              <w:t>previsti in relazione all’efficacia degli obiettivi specifici individuati rispetto alle finalità dell’avviso e al perseguimento dei risultati attesi</w:t>
            </w:r>
          </w:p>
          <w:p w:rsidRPr="00B5719E" w:rsidR="001653B1" w:rsidP="006E2A77" w:rsidRDefault="001653B1" w14:paraId="3DD3B534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highlight w:val="yellow"/>
              </w:rPr>
            </w:pPr>
          </w:p>
        </w:tc>
      </w:tr>
    </w:tbl>
    <w:p w:rsidRPr="00B5719E" w:rsidR="001653B1" w:rsidP="00E8547E" w:rsidRDefault="001653B1" w14:paraId="16405FE2" w14:textId="77777777">
      <w:pPr>
        <w:spacing w:after="120"/>
        <w:jc w:val="both"/>
        <w:rPr>
          <w:rFonts w:ascii="Aptos" w:hAnsi="Aptos" w:eastAsia="SimSun" w:cs="Arial"/>
          <w:b/>
          <w:bCs/>
        </w:rPr>
      </w:pPr>
    </w:p>
    <w:tbl>
      <w:tblPr>
        <w:tblW w:w="5000" w:type="pct"/>
        <w:tblCellMar>
          <w:top w:w="57" w:type="dxa"/>
        </w:tblCellMar>
        <w:tblLook w:val="0000" w:firstRow="0" w:lastRow="0" w:firstColumn="0" w:lastColumn="0" w:noHBand="0" w:noVBand="0"/>
      </w:tblPr>
      <w:tblGrid>
        <w:gridCol w:w="9061"/>
      </w:tblGrid>
      <w:tr w:rsidRPr="00B5719E" w:rsidR="00CC3C47" w:rsidTr="004B51BF" w14:paraId="72564816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CC3C47" w:rsidP="006E2A77" w:rsidRDefault="00B0781D" w14:paraId="4D89E81D" w14:textId="65C52581">
            <w:pPr>
              <w:spacing w:after="120"/>
              <w:ind w:hanging="28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B </w:t>
            </w:r>
            <w:r w:rsidRPr="00B5719E" w:rsidR="00645CC3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.4 </w:t>
            </w:r>
            <w:r w:rsidR="00841926">
              <w:rPr>
                <w:rFonts w:ascii="Aptos" w:hAnsi="Aptos" w:eastAsia="SimSun" w:cs="Arial"/>
                <w:b/>
                <w:bCs/>
                <w:iCs/>
                <w:smallCaps/>
              </w:rPr>
              <w:t>R</w:t>
            </w:r>
            <w:r w:rsidRPr="00B5719E" w:rsidR="00CC3C47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eplicabilità dell’intervento </w:t>
            </w:r>
          </w:p>
          <w:p w:rsidRPr="00B5719E" w:rsidR="00CC3C47" w:rsidP="00816ABF" w:rsidRDefault="00CC3C47" w14:paraId="4652D230" w14:textId="573CB668">
            <w:pPr>
              <w:spacing w:after="120"/>
              <w:ind w:hanging="28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 xml:space="preserve">(Riferimento alla griglia di valutazione ex art.13 dell’Avviso: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criterio B; sub criteri</w:t>
            </w:r>
            <w:r w:rsidRPr="000E1691" w:rsidR="00BD6628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o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 B.4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 xml:space="preserve">) </w:t>
            </w:r>
            <w:r w:rsidR="00816ABF">
              <w:rPr>
                <w:rFonts w:ascii="Aptos" w:hAnsi="Aptos" w:eastAsia="SimSun" w:cs="Arial"/>
                <w:i/>
                <w:iCs/>
                <w:smallCaps/>
              </w:rPr>
              <w:t xml:space="preserve">- </w:t>
            </w:r>
            <w:r w:rsidRPr="00B5719E">
              <w:rPr>
                <w:rFonts w:ascii="Aptos" w:hAnsi="Aptos" w:eastAsia="SimSun" w:cs="Arial"/>
                <w:b/>
                <w:bCs/>
                <w:iCs/>
                <w:smallCaps/>
                <w:color w:val="000000" w:themeColor="text1"/>
              </w:rPr>
              <w:t>Max 1/2 pagina</w:t>
            </w:r>
          </w:p>
        </w:tc>
      </w:tr>
      <w:tr w:rsidRPr="00B5719E" w:rsidR="00CC3C47" w:rsidTr="006E2A77" w14:paraId="5D8FFA1D" w14:textId="77777777">
        <w:trPr>
          <w:trHeight w:val="685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CC3C47" w:rsidP="006E2A77" w:rsidRDefault="00CC3C47" w14:paraId="73186D39" w14:textId="049ECCD4">
            <w:pPr>
              <w:snapToGrid w:val="0"/>
              <w:spacing w:after="120"/>
              <w:jc w:val="both"/>
              <w:rPr>
                <w:rFonts w:ascii="Aptos" w:hAnsi="Aptos" w:eastAsia="Arial" w:cs="Arial"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>Descri</w:t>
            </w:r>
            <w:r w:rsidRPr="00B5719E" w:rsidR="00645CC3">
              <w:rPr>
                <w:rFonts w:ascii="Aptos" w:hAnsi="Aptos" w:eastAsia="Arial" w:cs="Arial"/>
                <w:i/>
              </w:rPr>
              <w:t>zione del</w:t>
            </w:r>
            <w:r w:rsidRPr="00B5719E">
              <w:rPr>
                <w:rFonts w:ascii="Aptos" w:hAnsi="Aptos" w:eastAsia="Arial" w:cs="Arial"/>
                <w:i/>
              </w:rPr>
              <w:t>le modalità previste al fine di garantire la replicabilità dell’intervento in termini di adattabilità dell’intervento ad altri contesti/territori, di sostenibilità a lungo termine della proposta progettuale e</w:t>
            </w:r>
            <w:r w:rsidRPr="00B5719E" w:rsidR="007C44EA">
              <w:rPr>
                <w:rFonts w:ascii="Aptos" w:hAnsi="Aptos" w:eastAsia="Arial" w:cs="Arial"/>
                <w:i/>
              </w:rPr>
              <w:t xml:space="preserve"> di valore strategico del progetto formativo</w:t>
            </w:r>
          </w:p>
          <w:p w:rsidRPr="00B5719E" w:rsidR="00CC3C47" w:rsidP="006E2A77" w:rsidRDefault="00CC3C47" w14:paraId="0B232004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  <w:highlight w:val="yellow"/>
              </w:rPr>
            </w:pPr>
          </w:p>
        </w:tc>
      </w:tr>
    </w:tbl>
    <w:p w:rsidRPr="00B5719E" w:rsidR="001653B1" w:rsidP="00E8547E" w:rsidRDefault="001653B1" w14:paraId="43838BF9" w14:textId="77777777">
      <w:pPr>
        <w:spacing w:after="120"/>
        <w:jc w:val="both"/>
        <w:rPr>
          <w:rFonts w:ascii="Aptos" w:hAnsi="Aptos" w:eastAsia="SimSun" w:cs="Arial"/>
          <w:b/>
          <w:bCs/>
        </w:rPr>
      </w:pPr>
    </w:p>
    <w:p w:rsidRPr="00B5719E" w:rsidR="00645CC3" w:rsidP="00645CC3" w:rsidRDefault="00645CC3" w14:paraId="2BD7EDCD" w14:textId="45B95052">
      <w:pPr>
        <w:spacing w:after="120"/>
        <w:jc w:val="center"/>
        <w:rPr>
          <w:rFonts w:ascii="Aptos" w:hAnsi="Aptos" w:eastAsia="SimSun" w:cs="Arial"/>
          <w:b/>
          <w:bCs/>
        </w:rPr>
      </w:pPr>
      <w:r w:rsidRPr="00B5719E">
        <w:rPr>
          <w:rFonts w:ascii="Aptos" w:hAnsi="Aptos" w:eastAsia="SimSun" w:cs="Arial"/>
          <w:b/>
          <w:bCs/>
        </w:rPr>
        <w:t xml:space="preserve">PARTE C – </w:t>
      </w:r>
      <w:r w:rsidRPr="00B5719E" w:rsidR="004B51BF">
        <w:rPr>
          <w:rFonts w:ascii="Aptos" w:hAnsi="Aptos" w:eastAsia="SimSun" w:cs="Arial"/>
          <w:b/>
          <w:bCs/>
        </w:rPr>
        <w:t xml:space="preserve">Qualità e adeguatezza delle risorse </w:t>
      </w:r>
    </w:p>
    <w:tbl>
      <w:tblPr>
        <w:tblW w:w="94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CellMar>
          <w:top w:w="57" w:type="dxa"/>
        </w:tblCellMar>
        <w:tblLook w:val="0000" w:firstRow="0" w:lastRow="0" w:firstColumn="0" w:lastColumn="0" w:noHBand="0" w:noVBand="0"/>
      </w:tblPr>
      <w:tblGrid>
        <w:gridCol w:w="9494"/>
      </w:tblGrid>
      <w:tr w:rsidRPr="00B5719E" w:rsidR="00C02DD7" w:rsidTr="006E2A77" w14:paraId="2D7160C9" w14:textId="77777777">
        <w:trPr>
          <w:trHeight w:val="917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C02DD7" w:rsidP="006E2A77" w:rsidRDefault="00C02DD7" w14:paraId="241EE2BA" w14:textId="4F2E86E0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 w:rsidRPr="00B5719E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C.1 </w:t>
            </w:r>
            <w:r w:rsidR="00B75589">
              <w:rPr>
                <w:rFonts w:ascii="Aptos" w:hAnsi="Aptos" w:eastAsia="SimSun" w:cs="Arial"/>
                <w:b/>
                <w:bCs/>
                <w:iCs/>
                <w:smallCaps/>
              </w:rPr>
              <w:t>V</w:t>
            </w:r>
            <w:r w:rsidRPr="000E1691">
              <w:rPr>
                <w:rFonts w:ascii="Aptos" w:hAnsi="Aptos" w:eastAsia="SimSun" w:cs="Arial"/>
                <w:b/>
                <w:bCs/>
                <w:iCs/>
                <w:smallCaps/>
              </w:rPr>
              <w:t>alore aggiunto d</w:t>
            </w:r>
            <w:r w:rsidRPr="000E1691" w:rsidR="00B0781D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ato dalle risorse di progetto </w:t>
            </w:r>
          </w:p>
          <w:p w:rsidRPr="00B5719E" w:rsidR="00C02DD7" w:rsidP="00816ABF" w:rsidRDefault="00C02DD7" w14:paraId="4AE77B48" w14:textId="3E22188E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 xml:space="preserve">(Riferimento alla griglia di valutazione ex art.13 dell’Avviso: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criterio C; sub criterio C.1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>)</w:t>
            </w:r>
            <w:r w:rsidR="00816ABF">
              <w:rPr>
                <w:rFonts w:ascii="Aptos" w:hAnsi="Aptos" w:eastAsia="SimSun" w:cs="Arial"/>
                <w:i/>
                <w:iCs/>
                <w:smallCaps/>
              </w:rPr>
              <w:t xml:space="preserve"> - </w:t>
            </w:r>
            <w:r w:rsidRPr="000E1691">
              <w:rPr>
                <w:rFonts w:ascii="Aptos" w:hAnsi="Aptos" w:eastAsia="SimSun" w:cs="Arial"/>
                <w:b/>
                <w:bCs/>
                <w:iCs/>
                <w:smallCaps/>
              </w:rPr>
              <w:t>Max 1 pagina</w:t>
            </w:r>
          </w:p>
        </w:tc>
      </w:tr>
      <w:tr w:rsidRPr="00B5719E" w:rsidR="00C02DD7" w:rsidTr="006E2A77" w14:paraId="48518FC1" w14:textId="77777777">
        <w:trPr>
          <w:trHeight w:val="751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C02DD7" w:rsidP="000E1691" w:rsidRDefault="00C02DD7" w14:paraId="5D3B55A5" w14:textId="2699EF62">
            <w:pPr>
              <w:snapToGrid w:val="0"/>
              <w:spacing w:before="60" w:after="120"/>
              <w:jc w:val="both"/>
              <w:rPr>
                <w:rFonts w:ascii="Aptos" w:hAnsi="Aptos" w:eastAsia="SimSun" w:cs="Arial"/>
                <w:bCs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>Evidenziare il valore aggiunto alle attività progettuali derivante dalle esperienze pregresse e da competenze specifiche de</w:t>
            </w:r>
            <w:r w:rsidR="00503C07">
              <w:rPr>
                <w:rFonts w:ascii="Aptos" w:hAnsi="Aptos" w:eastAsia="Arial" w:cs="Arial"/>
                <w:i/>
              </w:rPr>
              <w:t>i</w:t>
            </w:r>
            <w:r w:rsidRPr="00B5719E">
              <w:rPr>
                <w:rFonts w:ascii="Aptos" w:hAnsi="Aptos" w:eastAsia="Arial" w:cs="Arial"/>
                <w:i/>
              </w:rPr>
              <w:t xml:space="preserve"> soggett</w:t>
            </w:r>
            <w:r w:rsidR="00503C07">
              <w:rPr>
                <w:rFonts w:ascii="Aptos" w:hAnsi="Aptos" w:eastAsia="Arial" w:cs="Arial"/>
                <w:i/>
              </w:rPr>
              <w:t xml:space="preserve">i proponenti </w:t>
            </w:r>
            <w:r w:rsidRPr="00B5719E">
              <w:rPr>
                <w:rFonts w:ascii="Aptos" w:hAnsi="Aptos" w:eastAsia="Arial" w:cs="Arial"/>
                <w:i/>
              </w:rPr>
              <w:t>nell’ambito di progett</w:t>
            </w:r>
            <w:r w:rsidR="00A0545D">
              <w:rPr>
                <w:rFonts w:ascii="Aptos" w:hAnsi="Aptos" w:eastAsia="Arial" w:cs="Arial"/>
                <w:i/>
              </w:rPr>
              <w:t>i</w:t>
            </w:r>
            <w:r w:rsidRPr="00B5719E">
              <w:rPr>
                <w:rFonts w:ascii="Aptos" w:hAnsi="Aptos" w:eastAsia="Arial" w:cs="Arial"/>
                <w:i/>
              </w:rPr>
              <w:t xml:space="preserve"> simili.</w:t>
            </w:r>
          </w:p>
        </w:tc>
      </w:tr>
    </w:tbl>
    <w:p w:rsidRPr="00B5719E" w:rsidR="00E8547E" w:rsidP="00E8547E" w:rsidRDefault="00E8547E" w14:paraId="549E4A51" w14:textId="77777777">
      <w:pPr>
        <w:rPr>
          <w:rFonts w:ascii="Aptos" w:hAnsi="Aptos" w:eastAsia="SimSun" w:cs="Arial"/>
          <w:b/>
          <w:bCs/>
        </w:rPr>
      </w:pPr>
    </w:p>
    <w:tbl>
      <w:tblPr>
        <w:tblW w:w="94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CellMar>
          <w:top w:w="57" w:type="dxa"/>
        </w:tblCellMar>
        <w:tblLook w:val="0000" w:firstRow="0" w:lastRow="0" w:firstColumn="0" w:lastColumn="0" w:noHBand="0" w:noVBand="0"/>
      </w:tblPr>
      <w:tblGrid>
        <w:gridCol w:w="9494"/>
      </w:tblGrid>
      <w:tr w:rsidRPr="00B5719E" w:rsidR="00CF1738" w:rsidTr="00816ABF" w14:paraId="37289140" w14:textId="77777777">
        <w:trPr>
          <w:trHeight w:val="917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0E1691" w:rsidR="00DF1E5F" w:rsidP="00DF1E5F" w:rsidRDefault="00FE4779" w14:paraId="0B6DDE33" w14:textId="0B841C9A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 w:rsidRPr="000E1691">
              <w:rPr>
                <w:rFonts w:ascii="Aptos" w:hAnsi="Aptos" w:eastAsia="SimSun" w:cs="Arial"/>
                <w:b/>
                <w:bCs/>
              </w:rPr>
              <w:t>C.</w:t>
            </w:r>
            <w:r w:rsidR="00E66116">
              <w:rPr>
                <w:rFonts w:ascii="Aptos" w:hAnsi="Aptos" w:eastAsia="SimSun" w:cs="Arial"/>
                <w:b/>
                <w:bCs/>
              </w:rPr>
              <w:t>2</w:t>
            </w:r>
            <w:r w:rsidRPr="000E1691">
              <w:rPr>
                <w:rFonts w:ascii="Aptos" w:hAnsi="Aptos" w:eastAsia="SimSun" w:cs="Arial"/>
                <w:b/>
                <w:bCs/>
              </w:rPr>
              <w:t xml:space="preserve"> </w:t>
            </w:r>
            <w:r w:rsidRPr="000E1691" w:rsidR="00B75589">
              <w:rPr>
                <w:rFonts w:ascii="Aptos" w:hAnsi="Aptos" w:eastAsia="SimSun" w:cs="Arial"/>
                <w:b/>
                <w:bCs/>
                <w:smallCaps/>
              </w:rPr>
              <w:t>R</w:t>
            </w:r>
            <w:r w:rsidRPr="0023450C" w:rsidR="00DF1E5F">
              <w:rPr>
                <w:rFonts w:ascii="Aptos" w:hAnsi="Aptos" w:eastAsia="SimSun" w:cs="Arial"/>
                <w:b/>
                <w:bCs/>
                <w:smallCaps/>
              </w:rPr>
              <w:t>isorse</w:t>
            </w:r>
            <w:r w:rsidR="00DF1E5F">
              <w:rPr>
                <w:rFonts w:ascii="Aptos" w:hAnsi="Aptos" w:eastAsia="SimSun" w:cs="Arial"/>
                <w:b/>
                <w:bCs/>
                <w:smallCaps/>
              </w:rPr>
              <w:t xml:space="preserve"> umane e adeguatezza dei profili professionali </w:t>
            </w:r>
          </w:p>
          <w:p w:rsidRPr="00B5719E" w:rsidR="00CF1738" w:rsidP="00DF1E5F" w:rsidRDefault="00CF1738" w14:paraId="433A85B7" w14:textId="3FFAB1AA">
            <w:pPr>
              <w:spacing w:after="120"/>
              <w:jc w:val="both"/>
              <w:rPr>
                <w:rFonts w:ascii="Aptos" w:hAnsi="Aptos" w:eastAsia="SimSun" w:cs="Arial"/>
                <w:i/>
                <w:iCs/>
                <w:smallCaps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>(Riferimento alla griglia di valutazione ex art.1</w:t>
            </w:r>
            <w:r w:rsidR="001E771E">
              <w:rPr>
                <w:rFonts w:ascii="Aptos" w:hAnsi="Aptos" w:eastAsia="SimSun" w:cs="Arial"/>
                <w:i/>
                <w:iCs/>
              </w:rPr>
              <w:t>3</w:t>
            </w:r>
            <w:r w:rsidRPr="00B5719E">
              <w:rPr>
                <w:rFonts w:ascii="Aptos" w:hAnsi="Aptos" w:eastAsia="SimSun" w:cs="Arial"/>
                <w:i/>
                <w:iCs/>
              </w:rPr>
              <w:t xml:space="preserve"> dell’Avviso: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criterio</w:t>
            </w:r>
            <w:r w:rsidRPr="000E1691" w:rsidR="00AF159C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 C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; sub criterio </w:t>
            </w:r>
            <w:r w:rsidRPr="000E1691" w:rsidR="00AF159C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.</w:t>
            </w:r>
            <w:r w:rsidR="00FD02D3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2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>)</w:t>
            </w:r>
          </w:p>
        </w:tc>
      </w:tr>
    </w:tbl>
    <w:p w:rsidR="00D87DA6" w:rsidP="00816ABF" w:rsidRDefault="00FE4779" w14:paraId="3EE4A542" w14:textId="05153F97">
      <w:pPr>
        <w:snapToGrid w:val="0"/>
        <w:spacing w:before="60" w:after="120"/>
        <w:jc w:val="both"/>
        <w:rPr>
          <w:rFonts w:ascii="Aptos" w:hAnsi="Aptos" w:eastAsia="Arial" w:cs="Arial"/>
          <w:i/>
        </w:rPr>
      </w:pPr>
      <w:r w:rsidRPr="00B5719E">
        <w:rPr>
          <w:rFonts w:ascii="Aptos" w:hAnsi="Aptos" w:eastAsia="Arial" w:cs="Arial"/>
          <w:i/>
        </w:rPr>
        <w:t xml:space="preserve">Descrivere l’esperienza e le competenze delle risorse </w:t>
      </w:r>
      <w:r w:rsidR="00F37CAC">
        <w:rPr>
          <w:rFonts w:ascii="Aptos" w:hAnsi="Aptos" w:eastAsia="Arial" w:cs="Arial"/>
          <w:i/>
        </w:rPr>
        <w:t>coinvolte</w:t>
      </w:r>
      <w:r w:rsidRPr="00B5719E">
        <w:rPr>
          <w:rFonts w:ascii="Aptos" w:hAnsi="Aptos" w:eastAsia="Arial" w:cs="Arial"/>
          <w:i/>
        </w:rPr>
        <w:t xml:space="preserve"> </w:t>
      </w:r>
      <w:r w:rsidR="0083100D">
        <w:rPr>
          <w:rFonts w:ascii="Aptos" w:hAnsi="Aptos" w:eastAsia="Arial" w:cs="Arial"/>
          <w:i/>
        </w:rPr>
        <w:t xml:space="preserve">– declinate in maggior dettaglio nella rispettiva Scheda CV (Allegato </w:t>
      </w:r>
      <w:r w:rsidR="00AE7B3E">
        <w:rPr>
          <w:rFonts w:ascii="Aptos" w:hAnsi="Aptos" w:eastAsia="Arial" w:cs="Arial"/>
          <w:i/>
        </w:rPr>
        <w:t xml:space="preserve">IV) – </w:t>
      </w:r>
      <w:r w:rsidRPr="00B5719E">
        <w:rPr>
          <w:rFonts w:ascii="Aptos" w:hAnsi="Aptos" w:eastAsia="Arial" w:cs="Arial"/>
          <w:i/>
        </w:rPr>
        <w:t>e</w:t>
      </w:r>
      <w:r w:rsidR="00AE7B3E">
        <w:rPr>
          <w:rFonts w:ascii="Aptos" w:hAnsi="Aptos" w:eastAsia="Arial" w:cs="Arial"/>
          <w:i/>
        </w:rPr>
        <w:t xml:space="preserve"> </w:t>
      </w:r>
      <w:r w:rsidRPr="00B5719E">
        <w:rPr>
          <w:rFonts w:ascii="Aptos" w:hAnsi="Aptos" w:eastAsia="Arial" w:cs="Arial"/>
          <w:i/>
        </w:rPr>
        <w:t>il ruolo svolto evidenziando</w:t>
      </w:r>
      <w:r w:rsidR="0083100D">
        <w:rPr>
          <w:rFonts w:ascii="Aptos" w:hAnsi="Aptos" w:eastAsia="Arial" w:cs="Arial"/>
          <w:i/>
        </w:rPr>
        <w:t xml:space="preserve"> </w:t>
      </w:r>
      <w:r w:rsidRPr="00B5719E">
        <w:rPr>
          <w:rFonts w:ascii="Aptos" w:hAnsi="Aptos" w:eastAsia="Arial" w:cs="Arial"/>
          <w:i/>
        </w:rPr>
        <w:t xml:space="preserve">l’adeguatezza dei profili in relazione all’efficacia delle attività programmate e ai soggetti destinatari. </w:t>
      </w:r>
    </w:p>
    <w:p w:rsidRPr="00B5719E" w:rsidR="00246056" w:rsidP="00816ABF" w:rsidRDefault="00816ABF" w14:paraId="2341E580" w14:textId="0E03B287">
      <w:pPr>
        <w:snapToGrid w:val="0"/>
        <w:spacing w:before="60" w:after="120"/>
        <w:jc w:val="both"/>
        <w:rPr>
          <w:rFonts w:ascii="Aptos" w:hAnsi="Aptos" w:eastAsia="SimSun" w:cs="Arial"/>
          <w:b/>
          <w:bCs/>
        </w:rPr>
      </w:pPr>
      <w:r>
        <w:rPr>
          <w:rFonts w:ascii="Aptos" w:hAnsi="Aptos" w:eastAsia="Arial" w:cs="Arial"/>
          <w:i/>
        </w:rPr>
        <w:t xml:space="preserve">  </w:t>
      </w:r>
      <w:r w:rsidRPr="00B5719E" w:rsidR="00246056">
        <w:rPr>
          <w:rFonts w:ascii="Aptos" w:hAnsi="Aptos" w:eastAsia="SimSun"/>
          <w:b/>
          <w:smallCaps/>
          <w:lang w:eastAsia="hi-IN" w:bidi="hi-IN"/>
        </w:rPr>
        <w:t>ripetere per ogni risorsa coinvolta nel progetto</w:t>
      </w:r>
      <w:r w:rsidRPr="00B5719E" w:rsidR="00246056">
        <w:rPr>
          <w:rStyle w:val="Rimandonotaapidipagina"/>
          <w:rFonts w:ascii="Aptos" w:hAnsi="Aptos" w:eastAsia="SimSun"/>
          <w:b/>
          <w:smallCaps/>
          <w:lang w:eastAsia="hi-IN" w:bidi="hi-IN"/>
        </w:rPr>
        <w:footnoteReference w:id="5"/>
      </w:r>
    </w:p>
    <w:tbl>
      <w:tblPr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</w:tblCellMar>
        <w:tblLook w:val="0000" w:firstRow="0" w:lastRow="0" w:firstColumn="0" w:lastColumn="0" w:noHBand="0" w:noVBand="0"/>
      </w:tblPr>
      <w:tblGrid>
        <w:gridCol w:w="4741"/>
        <w:gridCol w:w="4615"/>
      </w:tblGrid>
      <w:tr w:rsidRPr="00B5719E" w:rsidR="00246056" w:rsidTr="00246056" w14:paraId="31589C94" w14:textId="77777777">
        <w:trPr>
          <w:tblHeader/>
          <w:jc w:val="center"/>
        </w:trPr>
        <w:tc>
          <w:tcPr>
            <w:tcW w:w="9356" w:type="dxa"/>
            <w:gridSpan w:val="2"/>
            <w:shd w:val="clear" w:color="auto" w:fill="DBE5F1" w:themeFill="accent1" w:themeFillTint="33"/>
          </w:tcPr>
          <w:p w:rsidRPr="00B5719E" w:rsidR="00246056" w:rsidP="006E2A77" w:rsidRDefault="00246056" w14:paraId="54252DBD" w14:textId="6D89C441">
            <w:pPr>
              <w:keepNext/>
              <w:keepLines/>
              <w:widowControl w:val="0"/>
              <w:suppressAutoHyphens/>
              <w:spacing w:after="120" w:line="252" w:lineRule="auto"/>
              <w:rPr>
                <w:rFonts w:ascii="Aptos" w:hAnsi="Aptos" w:cs="Calibri"/>
                <w:lang w:eastAsia="hi-IN" w:bidi="hi-IN"/>
              </w:rPr>
            </w:pPr>
            <w:r w:rsidRPr="00B5719E">
              <w:rPr>
                <w:rFonts w:ascii="Aptos" w:hAnsi="Aptos" w:eastAsia="SimSun"/>
                <w:b/>
                <w:smallCaps/>
                <w:lang w:eastAsia="hi-IN" w:bidi="hi-IN"/>
              </w:rPr>
              <w:t>Nome e Cognome</w:t>
            </w:r>
          </w:p>
        </w:tc>
      </w:tr>
      <w:tr w:rsidRPr="00B5719E" w:rsidR="00246056" w:rsidTr="00246056" w14:paraId="4C37A611" w14:textId="77777777">
        <w:tblPrEx>
          <w:tblCellMar>
            <w:top w:w="0" w:type="dxa"/>
            <w:left w:w="0" w:type="dxa"/>
            <w:right w:w="0" w:type="dxa"/>
          </w:tblCellMar>
        </w:tblPrEx>
        <w:trPr>
          <w:trHeight w:val="469"/>
          <w:jc w:val="center"/>
        </w:trPr>
        <w:tc>
          <w:tcPr>
            <w:tcW w:w="4741" w:type="dxa"/>
            <w:shd w:val="clear" w:color="auto" w:fill="FFFFFF"/>
            <w:vAlign w:val="center"/>
          </w:tcPr>
          <w:p w:rsidRPr="00B5719E" w:rsidR="00246056" w:rsidP="00816ABF" w:rsidRDefault="00246056" w14:paraId="1C098B4C" w14:textId="5817274E">
            <w:pPr>
              <w:widowControl w:val="0"/>
              <w:suppressAutoHyphens/>
              <w:spacing w:line="252" w:lineRule="auto"/>
              <w:rPr>
                <w:rFonts w:ascii="Aptos" w:hAnsi="Aptos"/>
                <w:smallCaps/>
                <w:lang w:eastAsia="hi-IN" w:bidi="hi-IN"/>
              </w:rPr>
            </w:pPr>
            <w:r w:rsidRPr="00B5719E">
              <w:rPr>
                <w:rFonts w:ascii="Aptos" w:hAnsi="Aptos"/>
                <w:smallCaps/>
                <w:lang w:eastAsia="hi-IN" w:bidi="hi-IN"/>
              </w:rPr>
              <w:t>Ruolo nel progetto (specificare il ruolo, es. Coordinatore/coordinatrice, responsabile didattico, Docente, Tutor didattico, Mentor, Coach, etc.)</w:t>
            </w:r>
          </w:p>
        </w:tc>
        <w:tc>
          <w:tcPr>
            <w:tcW w:w="4615" w:type="dxa"/>
            <w:shd w:val="clear" w:color="auto" w:fill="FFFFFF"/>
            <w:vAlign w:val="center"/>
          </w:tcPr>
          <w:p w:rsidRPr="00B5719E" w:rsidR="00246056" w:rsidP="00816ABF" w:rsidRDefault="00246056" w14:paraId="3531A299" w14:textId="77777777">
            <w:pPr>
              <w:widowControl w:val="0"/>
              <w:suppressAutoHyphens/>
              <w:spacing w:line="252" w:lineRule="auto"/>
              <w:rPr>
                <w:rFonts w:ascii="Aptos" w:hAnsi="Aptos"/>
                <w:i/>
                <w:smallCaps/>
                <w:lang w:eastAsia="hi-IN" w:bidi="hi-IN"/>
              </w:rPr>
            </w:pPr>
          </w:p>
        </w:tc>
      </w:tr>
      <w:tr w:rsidRPr="00B5719E" w:rsidR="00246056" w:rsidTr="00816ABF" w14:paraId="5231EDC0" w14:textId="77777777">
        <w:tblPrEx>
          <w:tblCellMar>
            <w:top w:w="0" w:type="dxa"/>
            <w:left w:w="0" w:type="dxa"/>
            <w:right w:w="0" w:type="dxa"/>
          </w:tblCellMar>
        </w:tblPrEx>
        <w:trPr>
          <w:trHeight w:val="233"/>
          <w:jc w:val="center"/>
        </w:trPr>
        <w:tc>
          <w:tcPr>
            <w:tcW w:w="4741" w:type="dxa"/>
            <w:shd w:val="clear" w:color="auto" w:fill="FFFFFF"/>
            <w:vAlign w:val="center"/>
          </w:tcPr>
          <w:p w:rsidRPr="00B5719E" w:rsidR="00246056" w:rsidP="00816ABF" w:rsidRDefault="00246056" w14:paraId="5A6A2143" w14:textId="77777777">
            <w:pPr>
              <w:widowControl w:val="0"/>
              <w:suppressAutoHyphens/>
              <w:spacing w:line="252" w:lineRule="auto"/>
              <w:rPr>
                <w:rFonts w:ascii="Aptos" w:hAnsi="Aptos"/>
                <w:smallCaps/>
                <w:lang w:eastAsia="hi-IN" w:bidi="hi-IN"/>
              </w:rPr>
            </w:pPr>
            <w:r w:rsidRPr="00B5719E">
              <w:rPr>
                <w:rFonts w:ascii="Aptos" w:hAnsi="Aptos"/>
                <w:smallCaps/>
                <w:lang w:eastAsia="hi-IN" w:bidi="hi-IN"/>
              </w:rPr>
              <w:t>Titolo di studio</w:t>
            </w:r>
          </w:p>
        </w:tc>
        <w:tc>
          <w:tcPr>
            <w:tcW w:w="4615" w:type="dxa"/>
            <w:shd w:val="clear" w:color="auto" w:fill="FFFFFF"/>
            <w:vAlign w:val="center"/>
          </w:tcPr>
          <w:p w:rsidRPr="00B5719E" w:rsidR="00246056" w:rsidP="00816ABF" w:rsidRDefault="00246056" w14:paraId="348AF6FC" w14:textId="06CE425E">
            <w:pPr>
              <w:widowControl w:val="0"/>
              <w:suppressAutoHyphens/>
              <w:spacing w:line="252" w:lineRule="auto"/>
              <w:rPr>
                <w:rFonts w:ascii="Aptos" w:hAnsi="Aptos"/>
                <w:i/>
                <w:smallCaps/>
                <w:lang w:eastAsia="hi-IN" w:bidi="hi-IN"/>
              </w:rPr>
            </w:pPr>
          </w:p>
        </w:tc>
      </w:tr>
      <w:tr w:rsidRPr="00B5719E" w:rsidR="00FE4779" w:rsidTr="00246056" w14:paraId="07CD5E60" w14:textId="77777777">
        <w:tblPrEx>
          <w:tblCellMar>
            <w:top w:w="0" w:type="dxa"/>
            <w:left w:w="0" w:type="dxa"/>
            <w:right w:w="0" w:type="dxa"/>
          </w:tblCellMar>
        </w:tblPrEx>
        <w:trPr>
          <w:trHeight w:val="469"/>
          <w:jc w:val="center"/>
        </w:trPr>
        <w:tc>
          <w:tcPr>
            <w:tcW w:w="4741" w:type="dxa"/>
            <w:shd w:val="clear" w:color="auto" w:fill="FFFFFF"/>
            <w:vAlign w:val="center"/>
          </w:tcPr>
          <w:p w:rsidRPr="00B5719E" w:rsidR="00FE4779" w:rsidP="00816ABF" w:rsidRDefault="00FE4779" w14:paraId="00A1B93A" w14:textId="2CA2AEEB">
            <w:pPr>
              <w:widowControl w:val="0"/>
              <w:suppressAutoHyphens/>
              <w:spacing w:line="252" w:lineRule="auto"/>
              <w:rPr>
                <w:rFonts w:ascii="Aptos" w:hAnsi="Aptos"/>
                <w:smallCaps/>
                <w:lang w:eastAsia="hi-IN" w:bidi="hi-IN"/>
              </w:rPr>
            </w:pPr>
            <w:r w:rsidRPr="00B5719E">
              <w:rPr>
                <w:rFonts w:ascii="Aptos" w:hAnsi="Aptos"/>
                <w:smallCaps/>
                <w:lang w:eastAsia="hi-IN" w:bidi="hi-IN"/>
              </w:rPr>
              <w:t>Anni di esperienza</w:t>
            </w:r>
          </w:p>
        </w:tc>
        <w:tc>
          <w:tcPr>
            <w:tcW w:w="4615" w:type="dxa"/>
            <w:shd w:val="clear" w:color="auto" w:fill="FFFFFF"/>
            <w:vAlign w:val="center"/>
          </w:tcPr>
          <w:p w:rsidRPr="00B5719E" w:rsidR="00FE4779" w:rsidP="00816ABF" w:rsidRDefault="00FE4779" w14:paraId="574B88D6" w14:textId="77777777">
            <w:pPr>
              <w:widowControl w:val="0"/>
              <w:suppressAutoHyphens/>
              <w:spacing w:line="252" w:lineRule="auto"/>
              <w:rPr>
                <w:rFonts w:ascii="Aptos" w:hAnsi="Aptos"/>
                <w:i/>
                <w:smallCaps/>
                <w:lang w:eastAsia="hi-IN" w:bidi="hi-IN"/>
              </w:rPr>
            </w:pPr>
          </w:p>
        </w:tc>
      </w:tr>
      <w:tr w:rsidRPr="00B5719E" w:rsidR="00246056" w:rsidTr="00816ABF" w14:paraId="7BE477A0" w14:textId="77777777">
        <w:tblPrEx>
          <w:tblCellMar>
            <w:top w:w="0" w:type="dxa"/>
            <w:left w:w="0" w:type="dxa"/>
            <w:right w:w="0" w:type="dxa"/>
          </w:tblCellMar>
        </w:tblPrEx>
        <w:trPr>
          <w:trHeight w:val="367"/>
          <w:jc w:val="center"/>
        </w:trPr>
        <w:tc>
          <w:tcPr>
            <w:tcW w:w="4741" w:type="dxa"/>
            <w:shd w:val="clear" w:color="auto" w:fill="FFFFFF"/>
            <w:vAlign w:val="center"/>
          </w:tcPr>
          <w:p w:rsidRPr="00B5719E" w:rsidR="00246056" w:rsidP="00816ABF" w:rsidRDefault="00246056" w14:paraId="607AAE2C" w14:textId="63A5CF50">
            <w:pPr>
              <w:widowControl w:val="0"/>
              <w:suppressAutoHyphens/>
              <w:spacing w:line="252" w:lineRule="auto"/>
              <w:rPr>
                <w:rFonts w:ascii="Aptos" w:hAnsi="Aptos"/>
                <w:lang w:eastAsia="hi-IN" w:bidi="hi-IN"/>
              </w:rPr>
            </w:pPr>
            <w:r w:rsidRPr="00816ABF">
              <w:rPr>
                <w:rFonts w:ascii="Aptos" w:hAnsi="Aptos"/>
                <w:smallCaps/>
                <w:lang w:eastAsia="hi-IN" w:bidi="hi-IN"/>
              </w:rPr>
              <w:t>Qualifiche ed esperienze</w:t>
            </w:r>
            <w:r w:rsidR="00816ABF">
              <w:rPr>
                <w:rFonts w:ascii="Aptos" w:hAnsi="Aptos"/>
                <w:smallCaps/>
                <w:lang w:eastAsia="hi-IN" w:bidi="hi-IN"/>
              </w:rPr>
              <w:t xml:space="preserve"> - </w:t>
            </w:r>
            <w:r w:rsidRPr="00816ABF">
              <w:rPr>
                <w:rFonts w:ascii="Aptos" w:hAnsi="Aptos"/>
                <w:smallCaps/>
                <w:lang w:eastAsia="hi-IN" w:bidi="hi-IN"/>
              </w:rPr>
              <w:t>(max. 1000 caratteri)</w:t>
            </w:r>
          </w:p>
        </w:tc>
        <w:tc>
          <w:tcPr>
            <w:tcW w:w="4615" w:type="dxa"/>
            <w:shd w:val="clear" w:color="auto" w:fill="FFFFFF"/>
            <w:vAlign w:val="center"/>
          </w:tcPr>
          <w:p w:rsidRPr="00B5719E" w:rsidR="00246056" w:rsidP="00816ABF" w:rsidRDefault="00246056" w14:paraId="5D78BC81" w14:textId="66D0D3C4">
            <w:pPr>
              <w:widowControl w:val="0"/>
              <w:suppressAutoHyphens/>
              <w:spacing w:line="252" w:lineRule="auto"/>
              <w:rPr>
                <w:rFonts w:ascii="Aptos" w:hAnsi="Aptos"/>
                <w:i/>
                <w:smallCaps/>
                <w:lang w:eastAsia="hi-IN" w:bidi="hi-IN"/>
              </w:rPr>
            </w:pPr>
          </w:p>
        </w:tc>
      </w:tr>
      <w:tr w:rsidRPr="00B5719E" w:rsidR="00F37CAC" w:rsidTr="00816ABF" w14:paraId="64D1DB6F" w14:textId="77777777">
        <w:tblPrEx>
          <w:tblCellMar>
            <w:top w:w="0" w:type="dxa"/>
            <w:left w:w="0" w:type="dxa"/>
            <w:right w:w="0" w:type="dxa"/>
          </w:tblCellMar>
        </w:tblPrEx>
        <w:trPr>
          <w:trHeight w:val="367"/>
          <w:jc w:val="center"/>
        </w:trPr>
        <w:tc>
          <w:tcPr>
            <w:tcW w:w="4741" w:type="dxa"/>
            <w:shd w:val="clear" w:color="auto" w:fill="FFFFFF"/>
            <w:vAlign w:val="center"/>
          </w:tcPr>
          <w:p w:rsidRPr="00816ABF" w:rsidR="00F37CAC" w:rsidP="00816ABF" w:rsidRDefault="00F37CAC" w14:paraId="537FF70A" w14:textId="42F38053">
            <w:pPr>
              <w:widowControl w:val="0"/>
              <w:suppressAutoHyphens/>
              <w:spacing w:line="252" w:lineRule="auto"/>
              <w:rPr>
                <w:rFonts w:ascii="Aptos" w:hAnsi="Aptos"/>
                <w:smallCaps/>
                <w:lang w:eastAsia="hi-IN" w:bidi="hi-IN"/>
              </w:rPr>
            </w:pPr>
            <w:r>
              <w:rPr>
                <w:rFonts w:ascii="Aptos" w:hAnsi="Aptos"/>
                <w:smallCaps/>
                <w:lang w:eastAsia="hi-IN" w:bidi="hi-IN"/>
              </w:rPr>
              <w:t>Adeguatezza del profilo in relazione agli obiettivi ed ai soggetti destinatari</w:t>
            </w:r>
          </w:p>
        </w:tc>
        <w:tc>
          <w:tcPr>
            <w:tcW w:w="4615" w:type="dxa"/>
            <w:shd w:val="clear" w:color="auto" w:fill="FFFFFF"/>
            <w:vAlign w:val="center"/>
          </w:tcPr>
          <w:p w:rsidRPr="00B5719E" w:rsidR="00F37CAC" w:rsidP="00816ABF" w:rsidRDefault="00F37CAC" w14:paraId="6F3524CE" w14:textId="77777777">
            <w:pPr>
              <w:widowControl w:val="0"/>
              <w:suppressAutoHyphens/>
              <w:spacing w:line="252" w:lineRule="auto"/>
              <w:rPr>
                <w:rFonts w:ascii="Aptos" w:hAnsi="Aptos"/>
                <w:i/>
                <w:smallCaps/>
                <w:lang w:eastAsia="hi-IN" w:bidi="hi-IN"/>
              </w:rPr>
            </w:pPr>
          </w:p>
        </w:tc>
      </w:tr>
      <w:tr w:rsidRPr="00B5719E" w:rsidR="00246056" w:rsidTr="00246056" w14:paraId="7034C693" w14:textId="77777777">
        <w:tblPrEx>
          <w:tblCellMar>
            <w:top w:w="0" w:type="dxa"/>
            <w:left w:w="0" w:type="dxa"/>
            <w:right w:w="0" w:type="dxa"/>
          </w:tblCellMar>
        </w:tblPrEx>
        <w:trPr>
          <w:trHeight w:val="841"/>
          <w:jc w:val="center"/>
        </w:trPr>
        <w:tc>
          <w:tcPr>
            <w:tcW w:w="4741" w:type="dxa"/>
            <w:shd w:val="clear" w:color="auto" w:fill="FFFFFF"/>
            <w:vAlign w:val="center"/>
          </w:tcPr>
          <w:p w:rsidRPr="00B5719E" w:rsidR="00246056" w:rsidP="00816ABF" w:rsidRDefault="00246056" w14:paraId="31D8CA62" w14:textId="1B353157">
            <w:pPr>
              <w:widowControl w:val="0"/>
              <w:suppressAutoHyphens/>
              <w:spacing w:line="252" w:lineRule="auto"/>
              <w:rPr>
                <w:rFonts w:ascii="Aptos" w:hAnsi="Aptos"/>
              </w:rPr>
            </w:pPr>
            <w:r w:rsidRPr="00816ABF">
              <w:rPr>
                <w:rFonts w:ascii="Aptos" w:hAnsi="Aptos"/>
                <w:smallCaps/>
                <w:lang w:eastAsia="hi-IN" w:bidi="hi-IN"/>
              </w:rPr>
              <w:t>Partner di riferimento</w:t>
            </w:r>
          </w:p>
        </w:tc>
        <w:tc>
          <w:tcPr>
            <w:tcW w:w="4615" w:type="dxa"/>
            <w:shd w:val="clear" w:color="auto" w:fill="FFFFFF"/>
            <w:vAlign w:val="center"/>
          </w:tcPr>
          <w:p w:rsidRPr="00B5719E" w:rsidR="00246056" w:rsidP="00816ABF" w:rsidRDefault="00246056" w14:paraId="64D8E778" w14:textId="77777777">
            <w:pPr>
              <w:widowControl w:val="0"/>
              <w:suppressAutoHyphens/>
              <w:spacing w:line="252" w:lineRule="auto"/>
              <w:rPr>
                <w:rFonts w:ascii="Aptos" w:hAnsi="Aptos"/>
                <w:i/>
                <w:smallCaps/>
                <w:lang w:eastAsia="hi-IN" w:bidi="hi-IN"/>
              </w:rPr>
            </w:pPr>
          </w:p>
        </w:tc>
      </w:tr>
      <w:tr w:rsidRPr="00B5719E" w:rsidR="00FE4779" w:rsidTr="00246056" w14:paraId="50700077" w14:textId="77777777">
        <w:tblPrEx>
          <w:tblCellMar>
            <w:top w:w="0" w:type="dxa"/>
            <w:left w:w="0" w:type="dxa"/>
            <w:right w:w="0" w:type="dxa"/>
          </w:tblCellMar>
        </w:tblPrEx>
        <w:trPr>
          <w:trHeight w:val="841"/>
          <w:jc w:val="center"/>
        </w:trPr>
        <w:tc>
          <w:tcPr>
            <w:tcW w:w="4741" w:type="dxa"/>
            <w:shd w:val="clear" w:color="auto" w:fill="FFFFFF"/>
            <w:vAlign w:val="center"/>
          </w:tcPr>
          <w:p w:rsidR="00816ABF" w:rsidP="00816ABF" w:rsidRDefault="00FE4779" w14:paraId="7328F919" w14:textId="77777777">
            <w:pPr>
              <w:widowControl w:val="0"/>
              <w:suppressAutoHyphens/>
              <w:spacing w:line="252" w:lineRule="auto"/>
              <w:rPr>
                <w:rFonts w:ascii="Aptos" w:hAnsi="Aptos"/>
                <w:smallCaps/>
                <w:lang w:eastAsia="hi-IN" w:bidi="hi-IN"/>
              </w:rPr>
            </w:pPr>
            <w:r w:rsidRPr="00816ABF">
              <w:rPr>
                <w:rFonts w:ascii="Aptos" w:hAnsi="Aptos"/>
                <w:smallCaps/>
                <w:lang w:eastAsia="hi-IN" w:bidi="hi-IN"/>
              </w:rPr>
              <w:t xml:space="preserve">Tipologia contrattuale </w:t>
            </w:r>
          </w:p>
          <w:p w:rsidRPr="00816ABF" w:rsidR="00FE4779" w:rsidP="00816ABF" w:rsidRDefault="00816ABF" w14:paraId="76DE82EF" w14:textId="25A706EE">
            <w:pPr>
              <w:widowControl w:val="0"/>
              <w:suppressAutoHyphens/>
              <w:spacing w:line="252" w:lineRule="auto"/>
              <w:rPr>
                <w:rFonts w:ascii="Aptos" w:hAnsi="Aptos"/>
                <w:bCs/>
                <w:i/>
                <w:iCs/>
              </w:rPr>
            </w:pPr>
            <w:r w:rsidRPr="00816ABF">
              <w:rPr>
                <w:rFonts w:ascii="Aptos" w:hAnsi="Aptos"/>
                <w:i/>
                <w:iCs/>
              </w:rPr>
              <w:t>(Barrare la casella corrispondente)</w:t>
            </w:r>
          </w:p>
        </w:tc>
        <w:tc>
          <w:tcPr>
            <w:tcW w:w="4615" w:type="dxa"/>
            <w:shd w:val="clear" w:color="auto" w:fill="FFFFFF"/>
            <w:vAlign w:val="center"/>
          </w:tcPr>
          <w:p w:rsidRPr="00816ABF" w:rsidR="00816ABF" w:rsidP="00816ABF" w:rsidRDefault="00816ABF" w14:paraId="60BE563C" w14:textId="77777777">
            <w:pPr>
              <w:spacing w:before="48" w:beforeLines="20" w:after="48" w:afterLines="20"/>
              <w:ind w:firstLine="786"/>
              <w:rPr>
                <w:rFonts w:ascii="Aptos" w:hAnsi="Aptos" w:eastAsia="Arial" w:cs="Arial"/>
                <w:iCs/>
              </w:rPr>
            </w:pPr>
            <w:r w:rsidRPr="00816ABF">
              <w:rPr>
                <w:rFonts w:ascii="Wingdings" w:hAnsi="Wingdings" w:eastAsia="Wingdings" w:cs="Wingdings"/>
                <w:iCs/>
              </w:rPr>
              <w:t>¨</w:t>
            </w:r>
            <w:r w:rsidRPr="00816ABF">
              <w:rPr>
                <w:rFonts w:ascii="Aptos" w:hAnsi="Aptos" w:eastAsia="Arial" w:cs="Arial"/>
                <w:iCs/>
              </w:rPr>
              <w:t xml:space="preserve"> P</w:t>
            </w:r>
            <w:r w:rsidRPr="00816ABF" w:rsidR="00FE4779">
              <w:rPr>
                <w:rFonts w:ascii="Aptos" w:hAnsi="Aptos" w:eastAsia="Arial" w:cs="Arial"/>
                <w:iCs/>
              </w:rPr>
              <w:t>ersonale dipendente</w:t>
            </w:r>
          </w:p>
          <w:p w:rsidRPr="00816ABF" w:rsidR="00FE4779" w:rsidP="00816ABF" w:rsidRDefault="00816ABF" w14:paraId="5151F6A5" w14:textId="58187B6A">
            <w:pPr>
              <w:spacing w:before="48" w:beforeLines="20" w:after="48" w:afterLines="20"/>
              <w:ind w:firstLine="786"/>
              <w:rPr>
                <w:rFonts w:ascii="Aptos" w:hAnsi="Aptos" w:eastAsia="Arial" w:cs="Arial"/>
                <w:i/>
              </w:rPr>
            </w:pPr>
            <w:r w:rsidRPr="00816ABF">
              <w:rPr>
                <w:rFonts w:ascii="Wingdings" w:hAnsi="Wingdings" w:eastAsia="Wingdings" w:cs="Wingdings"/>
                <w:iCs/>
              </w:rPr>
              <w:t>¨</w:t>
            </w:r>
            <w:r w:rsidRPr="00816ABF">
              <w:rPr>
                <w:rFonts w:ascii="Aptos" w:hAnsi="Aptos" w:eastAsia="Arial" w:cs="Arial"/>
                <w:iCs/>
              </w:rPr>
              <w:t xml:space="preserve"> </w:t>
            </w:r>
            <w:r w:rsidRPr="00816ABF" w:rsidR="00FE4779">
              <w:rPr>
                <w:rFonts w:ascii="Aptos" w:hAnsi="Aptos" w:eastAsia="Arial" w:cs="Arial"/>
                <w:iCs/>
              </w:rPr>
              <w:t>Risorsa esterna</w:t>
            </w:r>
          </w:p>
        </w:tc>
      </w:tr>
    </w:tbl>
    <w:p w:rsidRPr="00B5719E" w:rsidR="00C02DD7" w:rsidP="00E8547E" w:rsidRDefault="00C02DD7" w14:paraId="4538F505" w14:textId="77777777">
      <w:pPr>
        <w:rPr>
          <w:rFonts w:ascii="Aptos" w:hAnsi="Aptos" w:eastAsia="SimSun" w:cs="Arial"/>
          <w:b/>
          <w:bCs/>
        </w:rPr>
      </w:pPr>
    </w:p>
    <w:p w:rsidRPr="00B5719E" w:rsidR="00E8547E" w:rsidP="00E8547E" w:rsidRDefault="00E8547E" w14:paraId="4750538E" w14:textId="77777777">
      <w:pPr>
        <w:rPr>
          <w:rFonts w:ascii="Aptos" w:hAnsi="Aptos" w:cs="Arial"/>
          <w:b/>
          <w:bCs/>
          <w:smallCaps/>
        </w:rPr>
      </w:pPr>
    </w:p>
    <w:tbl>
      <w:tblPr>
        <w:tblW w:w="9526" w:type="dxa"/>
        <w:tblCellMar>
          <w:top w:w="57" w:type="dxa"/>
        </w:tblCellMar>
        <w:tblLook w:val="0000" w:firstRow="0" w:lastRow="0" w:firstColumn="0" w:lastColumn="0" w:noHBand="0" w:noVBand="0"/>
      </w:tblPr>
      <w:tblGrid>
        <w:gridCol w:w="9526"/>
      </w:tblGrid>
      <w:tr w:rsidRPr="00B5719E" w:rsidR="00E8547E" w:rsidTr="00816ABF" w14:paraId="30F20E9E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0E1691" w:rsidR="00047AC5" w:rsidP="006E2A77" w:rsidRDefault="00FE4779" w14:paraId="681935ED" w14:textId="77E0A85B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 w:rsidRPr="00B5719E">
              <w:rPr>
                <w:rFonts w:ascii="Aptos" w:hAnsi="Aptos" w:eastAsia="SimSun" w:cs="Arial"/>
                <w:b/>
                <w:bCs/>
                <w:i/>
                <w:smallCaps/>
              </w:rPr>
              <w:t>C.</w:t>
            </w:r>
            <w:r w:rsidR="00FD02D3">
              <w:rPr>
                <w:rFonts w:ascii="Aptos" w:hAnsi="Aptos" w:eastAsia="SimSun" w:cs="Arial"/>
                <w:b/>
                <w:bCs/>
                <w:i/>
                <w:smallCaps/>
              </w:rPr>
              <w:t>3</w:t>
            </w:r>
            <w:r w:rsidRPr="00B5719E">
              <w:rPr>
                <w:rFonts w:ascii="Aptos" w:hAnsi="Aptos" w:eastAsia="SimSun" w:cs="Arial"/>
                <w:b/>
                <w:bCs/>
                <w:i/>
                <w:smallCaps/>
              </w:rPr>
              <w:t xml:space="preserve"> </w:t>
            </w:r>
            <w:r w:rsidR="00F37CAC">
              <w:rPr>
                <w:rFonts w:ascii="Aptos" w:hAnsi="Aptos" w:eastAsia="SimSun" w:cs="Arial"/>
                <w:b/>
                <w:bCs/>
                <w:iCs/>
                <w:smallCaps/>
              </w:rPr>
              <w:t>Risorse logistiche e strumentali</w:t>
            </w:r>
            <w:r w:rsidRPr="00B5719E" w:rsidR="00E8547E">
              <w:rPr>
                <w:rFonts w:ascii="Aptos" w:hAnsi="Aptos" w:eastAsia="SimSun" w:cs="Arial"/>
                <w:b/>
                <w:bCs/>
                <w:i/>
                <w:smallCaps/>
              </w:rPr>
              <w:t xml:space="preserve"> </w:t>
            </w:r>
            <w:r w:rsidR="006001AE">
              <w:rPr>
                <w:rFonts w:ascii="Aptos" w:hAnsi="Aptos" w:eastAsia="SimSun" w:cs="Arial"/>
                <w:b/>
                <w:bCs/>
                <w:i/>
                <w:smallCaps/>
              </w:rPr>
              <w:t xml:space="preserve">– </w:t>
            </w:r>
            <w:r w:rsidR="006001AE">
              <w:rPr>
                <w:rFonts w:ascii="Aptos" w:hAnsi="Aptos" w:eastAsia="SimSun" w:cs="Arial"/>
                <w:b/>
                <w:bCs/>
                <w:iCs/>
                <w:smallCaps/>
              </w:rPr>
              <w:t>strutture disponibili e strumenti individuati per la realizzazione dei corsi formativi</w:t>
            </w:r>
          </w:p>
          <w:p w:rsidRPr="00B5719E" w:rsidR="00E8547E" w:rsidP="00816ABF" w:rsidRDefault="00E8547E" w14:paraId="7F9C799A" w14:textId="00A7A80B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>(Riferimento alla griglia di valutazione ex art. 1</w:t>
            </w:r>
            <w:r w:rsidRPr="00B5719E" w:rsidR="00257CEB">
              <w:rPr>
                <w:rFonts w:ascii="Aptos" w:hAnsi="Aptos" w:eastAsia="SimSun" w:cs="Arial"/>
                <w:i/>
                <w:iCs/>
              </w:rPr>
              <w:t>3</w:t>
            </w:r>
            <w:r w:rsidRPr="00B5719E">
              <w:rPr>
                <w:rFonts w:ascii="Aptos" w:hAnsi="Aptos" w:eastAsia="SimSun" w:cs="Arial"/>
                <w:i/>
                <w:iCs/>
              </w:rPr>
              <w:t xml:space="preserve"> dell’Avviso: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criterio </w:t>
            </w:r>
            <w:r w:rsidRPr="000E1691" w:rsidR="00257CEB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; sub criterio </w:t>
            </w:r>
            <w:r w:rsidRPr="000E1691" w:rsidR="00257CEB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C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.</w:t>
            </w:r>
            <w:r w:rsidR="00FD02D3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3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>)</w:t>
            </w:r>
            <w:r w:rsidR="00816ABF">
              <w:rPr>
                <w:rFonts w:ascii="Aptos" w:hAnsi="Aptos" w:eastAsia="SimSun" w:cs="Arial"/>
                <w:i/>
                <w:iCs/>
                <w:smallCaps/>
              </w:rPr>
              <w:t xml:space="preserve"> - </w:t>
            </w:r>
            <w:r w:rsidRPr="00B5719E">
              <w:rPr>
                <w:rFonts w:ascii="Aptos" w:hAnsi="Aptos" w:eastAsia="SimSun" w:cs="Arial"/>
                <w:b/>
                <w:bCs/>
                <w:i/>
                <w:smallCaps/>
              </w:rPr>
              <w:t>Ma</w:t>
            </w:r>
            <w:r w:rsidRPr="00B5719E">
              <w:rPr>
                <w:rFonts w:ascii="Aptos" w:hAnsi="Aptos" w:eastAsia="SimSun" w:cs="Arial"/>
                <w:b/>
                <w:bCs/>
              </w:rPr>
              <w:t xml:space="preserve">x </w:t>
            </w:r>
            <w:r w:rsidRPr="00B5719E">
              <w:rPr>
                <w:rFonts w:ascii="Aptos" w:hAnsi="Aptos" w:eastAsia="SimSun" w:cs="Arial"/>
                <w:b/>
                <w:bCs/>
                <w:i/>
                <w:iCs/>
                <w:smallCaps/>
              </w:rPr>
              <w:t>1 pagina</w:t>
            </w:r>
          </w:p>
        </w:tc>
      </w:tr>
      <w:tr w:rsidRPr="00B5719E" w:rsidR="00E8547E" w:rsidTr="006E2A77" w14:paraId="2521F825" w14:textId="77777777"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="00E8547E" w:rsidP="00BC7922" w:rsidRDefault="00257CEB" w14:paraId="2199F3B6" w14:textId="2A5EC4AD">
            <w:pPr>
              <w:snapToGrid w:val="0"/>
              <w:spacing w:before="60" w:after="120"/>
              <w:jc w:val="both"/>
              <w:rPr>
                <w:rFonts w:ascii="Aptos" w:hAnsi="Aptos" w:eastAsia="Arial" w:cs="Arial"/>
                <w:i/>
              </w:rPr>
            </w:pPr>
            <w:r w:rsidRPr="00B5719E">
              <w:rPr>
                <w:rFonts w:ascii="Aptos" w:hAnsi="Aptos" w:eastAsia="Arial" w:cs="Arial"/>
                <w:i/>
              </w:rPr>
              <w:t>Evidenziare l’adeguatezza delle strutture disponibili per lo svolgimento delle attività</w:t>
            </w:r>
            <w:r w:rsidRPr="00B5719E" w:rsidR="00BC7922">
              <w:rPr>
                <w:rFonts w:ascii="Aptos" w:hAnsi="Aptos" w:eastAsia="Arial" w:cs="Arial"/>
                <w:i/>
              </w:rPr>
              <w:t xml:space="preserve"> </w:t>
            </w:r>
            <w:r w:rsidRPr="00B5719E">
              <w:rPr>
                <w:rFonts w:ascii="Aptos" w:hAnsi="Aptos" w:eastAsia="Arial" w:cs="Arial"/>
                <w:i/>
              </w:rPr>
              <w:t xml:space="preserve">(aule, disponibilità di spazi per l’attività pratica e laboratoriali, ecc.) e </w:t>
            </w:r>
            <w:r w:rsidRPr="00B5719E" w:rsidR="00E8547E">
              <w:rPr>
                <w:rFonts w:ascii="Aptos" w:hAnsi="Aptos" w:eastAsia="Arial" w:cs="Arial"/>
                <w:i/>
              </w:rPr>
              <w:t xml:space="preserve">degli strumenti </w:t>
            </w:r>
            <w:r w:rsidRPr="00B5719E" w:rsidR="00BC7922">
              <w:rPr>
                <w:rFonts w:ascii="Aptos" w:hAnsi="Aptos" w:eastAsia="Arial" w:cs="Arial"/>
                <w:i/>
              </w:rPr>
              <w:t xml:space="preserve">e delle attrezzature disponibili </w:t>
            </w:r>
            <w:r w:rsidRPr="00B5719E" w:rsidR="00E8547E">
              <w:rPr>
                <w:rFonts w:ascii="Aptos" w:hAnsi="Aptos" w:eastAsia="Arial" w:cs="Arial"/>
                <w:i/>
              </w:rPr>
              <w:t>per la realizzazione del percorso formativo (</w:t>
            </w:r>
            <w:r w:rsidRPr="00B5719E" w:rsidR="00EF2B4E">
              <w:rPr>
                <w:rFonts w:ascii="Aptos" w:hAnsi="Aptos" w:eastAsia="Arial" w:cs="Arial"/>
                <w:i/>
              </w:rPr>
              <w:t>materiale didattico; strumenti audiovisivi; strumentazione informatica</w:t>
            </w:r>
            <w:r w:rsidRPr="00B5719E" w:rsidR="00BC7922">
              <w:rPr>
                <w:rFonts w:ascii="Aptos" w:hAnsi="Aptos" w:eastAsia="Arial" w:cs="Arial"/>
                <w:i/>
              </w:rPr>
              <w:t>, ecc.</w:t>
            </w:r>
            <w:r w:rsidRPr="00B5719E" w:rsidR="00E8547E">
              <w:rPr>
                <w:rFonts w:ascii="Aptos" w:hAnsi="Aptos" w:eastAsia="Arial" w:cs="Arial"/>
                <w:i/>
              </w:rPr>
              <w:t>)</w:t>
            </w:r>
            <w:r w:rsidR="00F37CAC">
              <w:rPr>
                <w:rFonts w:ascii="Aptos" w:hAnsi="Aptos" w:eastAsia="Arial" w:cs="Arial"/>
                <w:i/>
              </w:rPr>
              <w:t>.</w:t>
            </w:r>
          </w:p>
          <w:p w:rsidRPr="00B5719E" w:rsidR="00F37CAC" w:rsidP="00BC7922" w:rsidRDefault="00F37CAC" w14:paraId="2DF7038E" w14:textId="3AE66093">
            <w:pPr>
              <w:snapToGrid w:val="0"/>
              <w:spacing w:before="60" w:after="120"/>
              <w:jc w:val="both"/>
              <w:rPr>
                <w:rFonts w:ascii="Aptos" w:hAnsi="Aptos" w:eastAsia="Arial" w:cs="Arial"/>
                <w:i/>
              </w:rPr>
            </w:pPr>
            <w:r>
              <w:rPr>
                <w:rFonts w:ascii="Aptos" w:hAnsi="Aptos" w:eastAsia="Arial" w:cs="Arial"/>
                <w:i/>
              </w:rPr>
              <w:t>Tale descrizion</w:t>
            </w:r>
            <w:r w:rsidR="00E278D4">
              <w:rPr>
                <w:rFonts w:ascii="Aptos" w:hAnsi="Aptos" w:eastAsia="Arial" w:cs="Arial"/>
                <w:i/>
              </w:rPr>
              <w:t>e</w:t>
            </w:r>
            <w:r>
              <w:rPr>
                <w:rFonts w:ascii="Aptos" w:hAnsi="Aptos" w:eastAsia="Arial" w:cs="Arial"/>
                <w:i/>
              </w:rPr>
              <w:t xml:space="preserve"> dovrà essere coerente con le caratteristiche dei singoli corsi, mettendo in evidenza in che modo le risorse messe a disposizione siano effettivamente idonee a supportare lo svolgimento delle attività previste e garantire il pieno raggiungimento degli obiettivi formativi. </w:t>
            </w:r>
          </w:p>
          <w:p w:rsidRPr="00B5719E" w:rsidR="00FE4779" w:rsidP="00BC7922" w:rsidRDefault="00FE4779" w14:paraId="780CFBBA" w14:textId="1E11723B">
            <w:pPr>
              <w:snapToGrid w:val="0"/>
              <w:spacing w:before="60" w:after="120"/>
              <w:jc w:val="both"/>
              <w:rPr>
                <w:rFonts w:ascii="Aptos" w:hAnsi="Aptos" w:eastAsia="SimSun" w:cs="Arial"/>
                <w:i/>
                <w:smallCaps/>
              </w:rPr>
            </w:pPr>
          </w:p>
        </w:tc>
      </w:tr>
    </w:tbl>
    <w:p w:rsidRPr="00B5719E" w:rsidR="00FE4779" w:rsidP="0003613B" w:rsidRDefault="00FE4779" w14:paraId="3954B0AB" w14:textId="77777777">
      <w:pPr>
        <w:spacing w:after="120"/>
        <w:jc w:val="both"/>
        <w:rPr>
          <w:rFonts w:ascii="Aptos" w:hAnsi="Aptos" w:eastAsia="SimSun" w:cs="Arial"/>
          <w:b/>
          <w:bCs/>
        </w:rPr>
      </w:pPr>
    </w:p>
    <w:p w:rsidR="00B5719E" w:rsidP="0003613B" w:rsidRDefault="00B5719E" w14:paraId="4BAE3CA4" w14:textId="77777777">
      <w:pPr>
        <w:spacing w:after="120"/>
        <w:jc w:val="both"/>
        <w:rPr>
          <w:rFonts w:ascii="Aptos" w:hAnsi="Aptos" w:eastAsia="SimSun" w:cs="Arial"/>
          <w:b/>
          <w:bCs/>
        </w:rPr>
      </w:pPr>
    </w:p>
    <w:p w:rsidR="00792D49" w:rsidP="00FD02D3" w:rsidRDefault="002C575F" w14:paraId="439B0313" w14:textId="4E45125A">
      <w:pPr>
        <w:spacing w:after="120"/>
        <w:jc w:val="center"/>
        <w:rPr>
          <w:rFonts w:ascii="Aptos" w:hAnsi="Aptos" w:eastAsia="SimSun" w:cs="Arial"/>
          <w:b/>
          <w:bCs/>
        </w:rPr>
      </w:pPr>
      <w:r w:rsidRPr="00B5719E">
        <w:rPr>
          <w:rFonts w:ascii="Aptos" w:hAnsi="Aptos" w:eastAsia="SimSun" w:cs="Arial"/>
          <w:b/>
          <w:bCs/>
        </w:rPr>
        <w:t xml:space="preserve">PARTE </w:t>
      </w:r>
      <w:r>
        <w:rPr>
          <w:rFonts w:ascii="Aptos" w:hAnsi="Aptos" w:eastAsia="SimSun" w:cs="Arial"/>
          <w:b/>
          <w:bCs/>
        </w:rPr>
        <w:t>D</w:t>
      </w:r>
      <w:r w:rsidRPr="00B5719E">
        <w:rPr>
          <w:rFonts w:ascii="Aptos" w:hAnsi="Aptos" w:eastAsia="SimSun" w:cs="Arial"/>
          <w:b/>
          <w:bCs/>
        </w:rPr>
        <w:t xml:space="preserve"> – </w:t>
      </w:r>
      <w:r>
        <w:rPr>
          <w:rFonts w:ascii="Aptos" w:hAnsi="Aptos" w:eastAsia="SimSun" w:cs="Arial"/>
          <w:b/>
          <w:bCs/>
        </w:rPr>
        <w:t>Criteri premiali</w:t>
      </w:r>
    </w:p>
    <w:tbl>
      <w:tblPr>
        <w:tblW w:w="94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CellMar>
          <w:top w:w="57" w:type="dxa"/>
        </w:tblCellMar>
        <w:tblLook w:val="0000" w:firstRow="0" w:lastRow="0" w:firstColumn="0" w:lastColumn="0" w:noHBand="0" w:noVBand="0"/>
      </w:tblPr>
      <w:tblGrid>
        <w:gridCol w:w="9494"/>
      </w:tblGrid>
      <w:tr w:rsidRPr="00B5719E" w:rsidR="00300D12" w14:paraId="41B6CF75" w14:textId="77777777">
        <w:trPr>
          <w:trHeight w:val="917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B5719E" w:rsidR="00300D12" w:rsidRDefault="00300D12" w14:paraId="2A2AEC72" w14:textId="38A02EE8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Cs/>
                <w:smallCaps/>
              </w:rPr>
            </w:pPr>
            <w:r>
              <w:rPr>
                <w:rFonts w:ascii="Aptos" w:hAnsi="Aptos" w:eastAsia="SimSun" w:cs="Arial"/>
                <w:b/>
                <w:bCs/>
                <w:iCs/>
                <w:smallCaps/>
              </w:rPr>
              <w:t>D</w:t>
            </w:r>
            <w:r w:rsidRPr="00B5719E">
              <w:rPr>
                <w:rFonts w:ascii="Aptos" w:hAnsi="Aptos" w:eastAsia="SimSun" w:cs="Arial"/>
                <w:b/>
                <w:bCs/>
                <w:iCs/>
                <w:smallCaps/>
              </w:rPr>
              <w:t>.</w:t>
            </w:r>
            <w:r w:rsidR="00D6136B">
              <w:rPr>
                <w:rFonts w:ascii="Aptos" w:hAnsi="Aptos" w:eastAsia="SimSun" w:cs="Arial"/>
                <w:b/>
                <w:bCs/>
                <w:iCs/>
                <w:smallCaps/>
              </w:rPr>
              <w:t>1</w:t>
            </w:r>
            <w:r w:rsidRPr="00B5719E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</w:t>
            </w:r>
            <w:r w:rsidR="00E66116">
              <w:rPr>
                <w:rFonts w:ascii="Aptos" w:hAnsi="Aptos" w:eastAsia="SimSun" w:cs="Arial"/>
                <w:b/>
                <w:bCs/>
                <w:iCs/>
                <w:smallCaps/>
              </w:rPr>
              <w:t>Esperienze</w:t>
            </w:r>
            <w:r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pregresse</w:t>
            </w:r>
            <w:r w:rsidRPr="00B5719E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</w:t>
            </w:r>
            <w:r w:rsidR="00E66116">
              <w:rPr>
                <w:rFonts w:ascii="Aptos" w:hAnsi="Aptos" w:eastAsia="SimSun" w:cs="Arial"/>
                <w:b/>
                <w:bCs/>
                <w:iCs/>
                <w:smallCaps/>
              </w:rPr>
              <w:t>aggiuntive</w:t>
            </w:r>
            <w:r w:rsidR="00792D49">
              <w:rPr>
                <w:rFonts w:ascii="Aptos" w:hAnsi="Aptos" w:eastAsia="SimSun" w:cs="Arial"/>
                <w:b/>
                <w:bCs/>
                <w:iCs/>
                <w:smallCaps/>
              </w:rPr>
              <w:t xml:space="preserve"> impresa</w:t>
            </w:r>
          </w:p>
          <w:p w:rsidRPr="00B5719E" w:rsidR="00300D12" w:rsidRDefault="00300D12" w14:paraId="4BBD8C29" w14:textId="172FD391">
            <w:pPr>
              <w:spacing w:after="120"/>
              <w:jc w:val="both"/>
              <w:rPr>
                <w:rFonts w:ascii="Aptos" w:hAnsi="Aptos" w:eastAsia="SimSun" w:cs="Arial"/>
                <w:b/>
                <w:bCs/>
                <w:i/>
                <w:smallCaps/>
              </w:rPr>
            </w:pPr>
            <w:r w:rsidRPr="00B5719E">
              <w:rPr>
                <w:rFonts w:ascii="Aptos" w:hAnsi="Aptos" w:eastAsia="SimSun" w:cs="Arial"/>
                <w:i/>
                <w:iCs/>
              </w:rPr>
              <w:t xml:space="preserve">(Riferimento alla griglia di valutazione ex art.13 dell’Avviso: 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criterio </w:t>
            </w:r>
            <w:r w:rsidR="00FD02D3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D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 xml:space="preserve">; sub criterio </w:t>
            </w:r>
            <w:r w:rsidR="00FD02D3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D</w:t>
            </w:r>
            <w:r w:rsidRPr="000E1691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.</w:t>
            </w:r>
            <w:r w:rsidR="00D6136B">
              <w:rPr>
                <w:rFonts w:ascii="Aptos" w:hAnsi="Aptos" w:eastAsia="SimSun" w:cs="Arial"/>
                <w:i/>
                <w:iCs/>
                <w:smallCaps/>
                <w:shd w:val="clear" w:color="auto" w:fill="DBE5F1" w:themeFill="accent1" w:themeFillTint="33"/>
              </w:rPr>
              <w:t>1</w:t>
            </w:r>
            <w:r w:rsidRPr="00B5719E">
              <w:rPr>
                <w:rFonts w:ascii="Aptos" w:hAnsi="Aptos" w:eastAsia="SimSun" w:cs="Arial"/>
                <w:i/>
                <w:iCs/>
                <w:smallCaps/>
              </w:rPr>
              <w:t>)</w:t>
            </w:r>
            <w:r>
              <w:rPr>
                <w:rFonts w:ascii="Aptos" w:hAnsi="Aptos" w:eastAsia="SimSun" w:cs="Arial"/>
                <w:i/>
                <w:iCs/>
                <w:smallCaps/>
              </w:rPr>
              <w:t xml:space="preserve"> - </w:t>
            </w:r>
            <w:r w:rsidRPr="000E1691">
              <w:rPr>
                <w:rFonts w:ascii="Aptos" w:hAnsi="Aptos" w:eastAsia="SimSun" w:cs="Arial"/>
                <w:b/>
                <w:bCs/>
                <w:iCs/>
                <w:smallCaps/>
              </w:rPr>
              <w:t>Max 2 pagine</w:t>
            </w:r>
          </w:p>
        </w:tc>
      </w:tr>
      <w:tr w:rsidRPr="00B5719E" w:rsidR="00300D12" w14:paraId="195C6FB4" w14:textId="77777777">
        <w:trPr>
          <w:trHeight w:val="751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:rsidRPr="00B5719E" w:rsidR="00300D12" w:rsidRDefault="00C80551" w14:paraId="1D419379" w14:textId="23C698AB">
            <w:pPr>
              <w:snapToGrid w:val="0"/>
              <w:spacing w:before="60" w:after="120"/>
              <w:jc w:val="both"/>
              <w:rPr>
                <w:rFonts w:ascii="Aptos" w:hAnsi="Aptos" w:eastAsia="Arial" w:cs="Arial"/>
                <w:i/>
              </w:rPr>
            </w:pPr>
            <w:r>
              <w:rPr>
                <w:rFonts w:ascii="Aptos" w:hAnsi="Aptos" w:eastAsia="Arial" w:cs="Arial"/>
                <w:i/>
              </w:rPr>
              <w:t>Ove presenti, i</w:t>
            </w:r>
            <w:r w:rsidR="00300D12">
              <w:rPr>
                <w:rFonts w:ascii="Aptos" w:hAnsi="Aptos" w:eastAsia="Arial" w:cs="Arial"/>
                <w:i/>
              </w:rPr>
              <w:t>llustrare</w:t>
            </w:r>
            <w:r w:rsidRPr="00B5719E" w:rsidR="00300D12">
              <w:rPr>
                <w:rFonts w:ascii="Aptos" w:hAnsi="Aptos" w:eastAsia="Arial" w:cs="Arial"/>
                <w:i/>
              </w:rPr>
              <w:t xml:space="preserve"> le esperienze pregresse</w:t>
            </w:r>
            <w:r>
              <w:rPr>
                <w:rFonts w:ascii="Aptos" w:hAnsi="Aptos" w:eastAsia="Arial" w:cs="Arial"/>
                <w:i/>
              </w:rPr>
              <w:t xml:space="preserve"> aggiuntive</w:t>
            </w:r>
            <w:r w:rsidRPr="00B5719E" w:rsidR="00300D12">
              <w:rPr>
                <w:rFonts w:ascii="Aptos" w:hAnsi="Aptos" w:eastAsia="Arial" w:cs="Arial"/>
                <w:i/>
              </w:rPr>
              <w:t xml:space="preserve"> del soggetto proponente</w:t>
            </w:r>
            <w:r w:rsidR="00300D12">
              <w:rPr>
                <w:rFonts w:ascii="Aptos" w:hAnsi="Aptos" w:eastAsia="Arial" w:cs="Arial"/>
                <w:i/>
              </w:rPr>
              <w:t xml:space="preserve"> </w:t>
            </w:r>
            <w:r>
              <w:rPr>
                <w:rFonts w:ascii="Aptos" w:hAnsi="Aptos" w:eastAsia="Arial" w:cs="Arial"/>
                <w:i/>
              </w:rPr>
              <w:t xml:space="preserve">di cui alla lettera </w:t>
            </w:r>
            <w:r w:rsidR="00841BD3">
              <w:rPr>
                <w:rFonts w:ascii="Aptos" w:hAnsi="Aptos" w:eastAsia="Arial" w:cs="Arial"/>
                <w:i/>
              </w:rPr>
              <w:t>b</w:t>
            </w:r>
            <w:r>
              <w:rPr>
                <w:rFonts w:ascii="Aptos" w:hAnsi="Aptos" w:eastAsia="Arial" w:cs="Arial"/>
                <w:i/>
              </w:rPr>
              <w:t xml:space="preserve">) dell’art. 5 dell’Avviso in oggetto </w:t>
            </w:r>
            <w:r w:rsidRPr="008B0BD9" w:rsidR="00300D12">
              <w:rPr>
                <w:rFonts w:ascii="Aptos" w:hAnsi="Aptos" w:eastAsia="Arial" w:cs="Arial"/>
                <w:i/>
              </w:rPr>
              <w:t xml:space="preserve">rispetto al requisito minimo </w:t>
            </w:r>
            <w:r w:rsidR="00792D49">
              <w:rPr>
                <w:rFonts w:ascii="Aptos" w:hAnsi="Aptos" w:eastAsia="Arial" w:cs="Arial"/>
                <w:i/>
              </w:rPr>
              <w:t>5 anni di cui all’art. 5 dell’Avviso</w:t>
            </w:r>
            <w:r w:rsidR="00300D12">
              <w:rPr>
                <w:rFonts w:ascii="Aptos" w:hAnsi="Aptos" w:eastAsia="Arial" w:cs="Arial"/>
                <w:i/>
              </w:rPr>
              <w:t>.</w:t>
            </w:r>
          </w:p>
          <w:p w:rsidRPr="00B5719E" w:rsidR="00300D12" w:rsidRDefault="00300D12" w14:paraId="77C345DF" w14:textId="77777777">
            <w:pPr>
              <w:snapToGrid w:val="0"/>
              <w:spacing w:after="120"/>
              <w:jc w:val="both"/>
              <w:rPr>
                <w:rFonts w:ascii="Aptos" w:hAnsi="Aptos" w:eastAsia="SimSun" w:cs="Arial"/>
                <w:bCs/>
                <w:i/>
              </w:rPr>
            </w:pPr>
          </w:p>
        </w:tc>
      </w:tr>
    </w:tbl>
    <w:p w:rsidRPr="00B5719E" w:rsidR="00300D12" w:rsidP="0003613B" w:rsidRDefault="00300D12" w14:paraId="171A4BF0" w14:textId="77777777">
      <w:pPr>
        <w:spacing w:after="120"/>
        <w:jc w:val="both"/>
        <w:rPr>
          <w:rFonts w:ascii="Aptos" w:hAnsi="Aptos" w:eastAsia="SimSun" w:cs="Arial"/>
          <w:b/>
          <w:bCs/>
        </w:rPr>
        <w:sectPr w:rsidRPr="00B5719E" w:rsidR="00300D12" w:rsidSect="00A52A8A">
          <w:headerReference w:type="even" r:id="rId11"/>
          <w:headerReference w:type="default" r:id="rId12"/>
          <w:footerReference w:type="even" r:id="rId13"/>
          <w:footerReference w:type="default" r:id="rId14"/>
          <w:pgSz w:w="11906" w:h="16838" w:orient="portrait"/>
          <w:pgMar w:top="709" w:right="1134" w:bottom="907" w:left="1701" w:header="147" w:footer="340" w:gutter="0"/>
          <w:pgNumType w:start="1"/>
          <w:cols w:space="720"/>
        </w:sectPr>
      </w:pPr>
    </w:p>
    <w:p w:rsidRPr="00B5719E" w:rsidR="00B5719E" w:rsidP="0003613B" w:rsidRDefault="00B5719E" w14:paraId="4C954F91" w14:textId="77777777">
      <w:pPr>
        <w:spacing w:after="120"/>
        <w:jc w:val="both"/>
        <w:rPr>
          <w:rFonts w:ascii="Aptos" w:hAnsi="Aptos" w:eastAsia="SimSun" w:cs="Arial"/>
          <w:b/>
          <w:bCs/>
        </w:rPr>
      </w:pPr>
    </w:p>
    <w:p w:rsidRPr="000E1691" w:rsidR="00AA0FA1" w:rsidP="00FE4779" w:rsidRDefault="00AA0FA1" w14:paraId="097B582D" w14:textId="24CC64F1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b/>
          <w:sz w:val="22"/>
          <w:szCs w:val="22"/>
        </w:rPr>
      </w:pPr>
      <w:r w:rsidRPr="000E1691">
        <w:rPr>
          <w:rFonts w:ascii="Aptos" w:hAnsi="Aptos" w:cs="Arial"/>
          <w:b/>
          <w:sz w:val="22"/>
          <w:szCs w:val="22"/>
        </w:rPr>
        <w:t xml:space="preserve">PARTE </w:t>
      </w:r>
      <w:r w:rsidR="002C575F">
        <w:rPr>
          <w:rFonts w:ascii="Aptos" w:hAnsi="Aptos" w:cs="Arial"/>
          <w:b/>
          <w:sz w:val="22"/>
          <w:szCs w:val="22"/>
        </w:rPr>
        <w:t>E</w:t>
      </w:r>
      <w:r w:rsidRPr="000E1691">
        <w:rPr>
          <w:rFonts w:ascii="Aptos" w:hAnsi="Aptos" w:cs="Arial"/>
          <w:b/>
          <w:sz w:val="22"/>
          <w:szCs w:val="22"/>
        </w:rPr>
        <w:t xml:space="preserve"> - </w:t>
      </w:r>
      <w:r w:rsidRPr="000E1691" w:rsidR="00FE4779">
        <w:rPr>
          <w:rFonts w:ascii="Aptos" w:hAnsi="Aptos" w:cs="Arial"/>
          <w:b/>
          <w:sz w:val="22"/>
          <w:szCs w:val="22"/>
        </w:rPr>
        <w:t>Cronoprogramma</w:t>
      </w:r>
    </w:p>
    <w:p w:rsidRPr="00B5719E" w:rsidR="00FE4779" w:rsidP="00FE4779" w:rsidRDefault="00B5719E" w14:paraId="38CDE1FC" w14:textId="247F884A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b/>
          <w:sz w:val="20"/>
          <w:szCs w:val="20"/>
        </w:rPr>
      </w:pPr>
      <w:r w:rsidRPr="000E1691">
        <w:rPr>
          <w:rFonts w:ascii="Aptos" w:hAnsi="Aptos" w:eastAsia="Arial" w:cs="Arial"/>
          <w:i/>
          <w:sz w:val="20"/>
          <w:szCs w:val="20"/>
        </w:rPr>
        <w:t>(Riferimento alla griglia di valutazione ex art.13 dell’Avviso: criterio A; sub criterio A.2</w:t>
      </w:r>
    </w:p>
    <w:p w:rsidR="00FE4779" w:rsidP="00FE4779" w:rsidRDefault="00FE4779" w14:paraId="39702458" w14:textId="5781D2CF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i/>
          <w:sz w:val="20"/>
          <w:szCs w:val="20"/>
        </w:rPr>
      </w:pPr>
      <w:r w:rsidRPr="00B5719E">
        <w:rPr>
          <w:rFonts w:ascii="Aptos" w:hAnsi="Aptos" w:cs="Arial"/>
          <w:i/>
          <w:sz w:val="20"/>
          <w:szCs w:val="20"/>
        </w:rPr>
        <w:t>Inserire le azioni, attività e trimestri in base all’articolazione e durata del progetto</w:t>
      </w:r>
      <w:r w:rsidR="00816ABF">
        <w:rPr>
          <w:rFonts w:ascii="Aptos" w:hAnsi="Aptos" w:cs="Arial"/>
          <w:i/>
          <w:sz w:val="20"/>
          <w:szCs w:val="20"/>
        </w:rPr>
        <w:t xml:space="preserve"> </w:t>
      </w:r>
    </w:p>
    <w:p w:rsidR="00C40B64" w:rsidP="00FE4779" w:rsidRDefault="00C40B64" w14:paraId="11850343" w14:textId="77777777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b/>
          <w:bCs/>
          <w:i/>
          <w:sz w:val="20"/>
          <w:szCs w:val="20"/>
        </w:rPr>
      </w:pPr>
    </w:p>
    <w:p w:rsidR="00C40B64" w:rsidP="00FE4779" w:rsidRDefault="00C40B64" w14:paraId="6BE0E0A8" w14:textId="77777777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b/>
          <w:bCs/>
          <w:i/>
          <w:sz w:val="20"/>
          <w:szCs w:val="20"/>
        </w:rPr>
      </w:pPr>
    </w:p>
    <w:p w:rsidR="00C40B64" w:rsidP="00FE4779" w:rsidRDefault="00C40B64" w14:paraId="3C68157E" w14:textId="77777777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b/>
          <w:bCs/>
          <w:i/>
          <w:sz w:val="20"/>
          <w:szCs w:val="20"/>
        </w:rPr>
      </w:pPr>
    </w:p>
    <w:p w:rsidRPr="00CC2CB1" w:rsidR="00816ABF" w:rsidP="00FE4779" w:rsidRDefault="00816ABF" w14:paraId="346314C5" w14:textId="606922C7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b/>
          <w:bCs/>
          <w:i/>
          <w:iCs/>
          <w:sz w:val="20"/>
          <w:szCs w:val="20"/>
          <w:lang w:eastAsia="ar-SA"/>
        </w:rPr>
      </w:pPr>
      <w:r w:rsidRPr="000E1691">
        <w:rPr>
          <w:rFonts w:ascii="Aptos" w:hAnsi="Aptos" w:cs="Arial"/>
          <w:b/>
          <w:bCs/>
          <w:i/>
          <w:sz w:val="20"/>
          <w:szCs w:val="20"/>
        </w:rPr>
        <w:t xml:space="preserve">Prima Annualità </w:t>
      </w:r>
    </w:p>
    <w:p w:rsidRPr="00B5719E" w:rsidR="009A3DB7" w:rsidP="009A3DB7" w:rsidRDefault="009A3DB7" w14:paraId="26C29BBA" w14:textId="77777777">
      <w:pPr>
        <w:rPr>
          <w:rFonts w:ascii="Aptos" w:hAnsi="Aptos" w:cs="Arial"/>
          <w:b/>
          <w:bCs/>
          <w:color w:val="548DD4"/>
          <w:kern w:val="2"/>
        </w:rPr>
      </w:pPr>
    </w:p>
    <w:tbl>
      <w:tblPr>
        <w:tblW w:w="5000" w:type="pct"/>
        <w:jc w:val="center"/>
        <w:tblBorders>
          <w:top w:val="single" w:color="808080" w:themeColor="background1" w:themeShade="80" w:sz="6" w:space="0"/>
          <w:left w:val="single" w:color="808080" w:themeColor="background1" w:themeShade="80" w:sz="6" w:space="0"/>
          <w:bottom w:val="single" w:color="808080" w:themeColor="background1" w:themeShade="80" w:sz="6" w:space="0"/>
          <w:right w:val="single" w:color="808080" w:themeColor="background1" w:themeShade="80" w:sz="6" w:space="0"/>
          <w:insideH w:val="single" w:color="808080" w:themeColor="background1" w:themeShade="80" w:sz="6" w:space="0"/>
          <w:insideV w:val="single" w:color="808080" w:themeColor="background1" w:themeShade="80" w:sz="6" w:space="0"/>
        </w:tblBorders>
        <w:tblLayout w:type="fixed"/>
        <w:tblLook w:val="0000" w:firstRow="0" w:lastRow="0" w:firstColumn="0" w:lastColumn="0" w:noHBand="0" w:noVBand="0"/>
      </w:tblPr>
      <w:tblGrid>
        <w:gridCol w:w="2045"/>
        <w:gridCol w:w="1875"/>
        <w:gridCol w:w="802"/>
        <w:gridCol w:w="951"/>
        <w:gridCol w:w="954"/>
        <w:gridCol w:w="951"/>
        <w:gridCol w:w="951"/>
        <w:gridCol w:w="951"/>
        <w:gridCol w:w="960"/>
        <w:gridCol w:w="951"/>
        <w:gridCol w:w="951"/>
        <w:gridCol w:w="951"/>
        <w:gridCol w:w="951"/>
        <w:gridCol w:w="948"/>
      </w:tblGrid>
      <w:tr w:rsidRPr="00B5719E" w:rsidR="00D71F38" w:rsidTr="000E1691" w14:paraId="02BDFA41" w14:textId="5220A83D">
        <w:trPr>
          <w:jc w:val="center"/>
        </w:trPr>
        <w:tc>
          <w:tcPr>
            <w:tcW w:w="673" w:type="pct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61F09D9B" w14:textId="77777777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bookmarkStart w:name="_Hlk528316768" w:id="0"/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 xml:space="preserve">AZIONI </w:t>
            </w:r>
          </w:p>
        </w:tc>
        <w:tc>
          <w:tcPr>
            <w:tcW w:w="617" w:type="pct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66DB253D" w14:textId="77777777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>ATTIVITA'</w:t>
            </w:r>
          </w:p>
        </w:tc>
        <w:tc>
          <w:tcPr>
            <w:tcW w:w="1204" w:type="pct"/>
            <w:gridSpan w:val="4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="00D71F38" w:rsidP="006E2A77" w:rsidRDefault="00D71F38" w14:paraId="2A5CB615" w14:textId="4B9C4B76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>Quadrimestre</w:t>
            </w: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 xml:space="preserve"> 1</w:t>
            </w:r>
          </w:p>
        </w:tc>
        <w:tc>
          <w:tcPr>
            <w:tcW w:w="1255" w:type="pct"/>
            <w:gridSpan w:val="4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="00D71F38" w:rsidP="006E2A77" w:rsidRDefault="00D71F38" w14:paraId="6E0F0621" w14:textId="4607B9C5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>Quadrimestre</w:t>
            </w: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 xml:space="preserve"> 2</w:t>
            </w:r>
          </w:p>
        </w:tc>
        <w:tc>
          <w:tcPr>
            <w:tcW w:w="1250" w:type="pct"/>
            <w:gridSpan w:val="4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="00D71F38" w:rsidP="006E2A77" w:rsidRDefault="00D71F38" w14:paraId="49E315F5" w14:textId="316E947B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>Quadrimestre</w:t>
            </w: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 xml:space="preserve"> 3</w:t>
            </w:r>
          </w:p>
        </w:tc>
      </w:tr>
      <w:tr w:rsidRPr="00B5719E" w:rsidR="00CC2CB1" w:rsidTr="00CC2CB1" w14:paraId="16CDEB49" w14:textId="54CB14CA">
        <w:trPr>
          <w:jc w:val="center"/>
        </w:trPr>
        <w:tc>
          <w:tcPr>
            <w:tcW w:w="673" w:type="pct"/>
            <w:vMerge w:val="restar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4D363CA5" w14:textId="0A7369A5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617" w:type="pc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34C16627" w14:textId="586DE191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264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7A78B956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vAlign w:val="center"/>
          </w:tcPr>
          <w:p w:rsidRPr="00B5719E" w:rsidR="00D71F38" w:rsidP="006E2A77" w:rsidRDefault="00D71F38" w14:paraId="046B09EA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4" w:type="pct"/>
            <w:vAlign w:val="center"/>
          </w:tcPr>
          <w:p w:rsidRPr="00B5719E" w:rsidR="00D71F38" w:rsidP="006E2A77" w:rsidRDefault="00D71F38" w14:paraId="1967F841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4611C1E0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44AB8977" w14:textId="63476C4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03C56862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6" w:type="pct"/>
          </w:tcPr>
          <w:p w:rsidRPr="00B5719E" w:rsidR="00D71F38" w:rsidP="006E2A77" w:rsidRDefault="00D71F38" w14:paraId="47423C6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1F74BBB9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</w:tcPr>
          <w:p w:rsidRPr="00B5719E" w:rsidR="00D71F38" w:rsidP="006E2A77" w:rsidRDefault="00D71F38" w14:paraId="53137210" w14:textId="130E1CD4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2C0BB052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577811D4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2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0DE9664C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</w:tr>
      <w:tr w:rsidRPr="00B5719E" w:rsidR="00CC2CB1" w:rsidTr="00CC2CB1" w14:paraId="245AF4CE" w14:textId="6C748C06">
        <w:trPr>
          <w:jc w:val="center"/>
        </w:trPr>
        <w:tc>
          <w:tcPr>
            <w:tcW w:w="673" w:type="pct"/>
            <w:vMerge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74C8174C" w14:textId="77777777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617" w:type="pc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3B32BF43" w14:textId="08A89CFC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264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24E04289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vAlign w:val="center"/>
          </w:tcPr>
          <w:p w:rsidRPr="00B5719E" w:rsidR="00D71F38" w:rsidP="006E2A77" w:rsidRDefault="00D71F38" w14:paraId="4A654967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4" w:type="pct"/>
            <w:vAlign w:val="center"/>
          </w:tcPr>
          <w:p w:rsidRPr="00B5719E" w:rsidR="00D71F38" w:rsidP="006E2A77" w:rsidRDefault="00D71F38" w14:paraId="2ABDC0C6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04D994B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4C9922ED" w14:textId="10DCE212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29DDC460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6" w:type="pct"/>
          </w:tcPr>
          <w:p w:rsidRPr="00B5719E" w:rsidR="00D71F38" w:rsidP="006E2A77" w:rsidRDefault="00D71F38" w14:paraId="3BC36E64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624217F4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</w:tcPr>
          <w:p w:rsidRPr="00B5719E" w:rsidR="00D71F38" w:rsidP="006E2A77" w:rsidRDefault="00D71F38" w14:paraId="536ED229" w14:textId="0E3A00EC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5D8154F2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45A4B0E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2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4E2CBD5C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</w:tr>
      <w:tr w:rsidRPr="00B5719E" w:rsidR="00CC2CB1" w:rsidTr="00CC2CB1" w14:paraId="29C397E5" w14:textId="517E1B99">
        <w:trPr>
          <w:jc w:val="center"/>
        </w:trPr>
        <w:tc>
          <w:tcPr>
            <w:tcW w:w="673" w:type="pct"/>
            <w:vMerge w:val="restar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46C34513" w14:textId="3714DC48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617" w:type="pc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4C3DB355" w14:textId="27E5D479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264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76159E04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vAlign w:val="center"/>
          </w:tcPr>
          <w:p w:rsidRPr="00B5719E" w:rsidR="00D71F38" w:rsidP="006E2A77" w:rsidRDefault="00D71F38" w14:paraId="365BED00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4" w:type="pct"/>
            <w:vAlign w:val="center"/>
          </w:tcPr>
          <w:p w:rsidRPr="00B5719E" w:rsidR="00D71F38" w:rsidP="006E2A77" w:rsidRDefault="00D71F38" w14:paraId="7F9FE20D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40636724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33B010BF" w14:textId="712F5882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047F4B54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6" w:type="pct"/>
          </w:tcPr>
          <w:p w:rsidRPr="00B5719E" w:rsidR="00D71F38" w:rsidP="006E2A77" w:rsidRDefault="00D71F38" w14:paraId="22798420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1BCD9FEE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</w:tcPr>
          <w:p w:rsidRPr="00B5719E" w:rsidR="00D71F38" w:rsidP="006E2A77" w:rsidRDefault="00D71F38" w14:paraId="2ACE725A" w14:textId="77C6AC51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4D05BF69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D71F38" w:rsidP="006E2A77" w:rsidRDefault="00D71F38" w14:paraId="708CFB61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2" w:type="pct"/>
            <w:tcBorders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6DF58F9A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</w:tr>
      <w:tr w:rsidRPr="00B5719E" w:rsidR="00CC2CB1" w:rsidTr="00CC2CB1" w14:paraId="5F8697F5" w14:textId="3863E921">
        <w:trPr>
          <w:jc w:val="center"/>
        </w:trPr>
        <w:tc>
          <w:tcPr>
            <w:tcW w:w="673" w:type="pct"/>
            <w:vMerge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4FA6ED9A" w14:textId="77777777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617" w:type="pct"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51F61CBD" w14:textId="36538415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264" w:type="pct"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69B958CC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069077A9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4" w:type="pct"/>
            <w:tcBorders>
              <w:bottom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6F4B30EF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6DF9254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</w:tcBorders>
            <w:vAlign w:val="center"/>
          </w:tcPr>
          <w:p w:rsidRPr="00B5719E" w:rsidR="00D71F38" w:rsidP="006E2A77" w:rsidRDefault="00D71F38" w14:paraId="32A136EA" w14:textId="67597562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</w:tcBorders>
          </w:tcPr>
          <w:p w:rsidRPr="00B5719E" w:rsidR="00D71F38" w:rsidP="006E2A77" w:rsidRDefault="00D71F38" w14:paraId="6DC46CAC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6" w:type="pct"/>
            <w:tcBorders>
              <w:bottom w:val="single" w:color="808080" w:themeColor="background1" w:themeShade="80" w:sz="12" w:space="0"/>
            </w:tcBorders>
          </w:tcPr>
          <w:p w:rsidRPr="00B5719E" w:rsidR="00D71F38" w:rsidP="006E2A77" w:rsidRDefault="00D71F38" w14:paraId="2389EF22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08DD15E6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</w:tcBorders>
          </w:tcPr>
          <w:p w:rsidRPr="00B5719E" w:rsidR="00D71F38" w:rsidP="006E2A77" w:rsidRDefault="00D71F38" w14:paraId="7DA7AD83" w14:textId="1F11CC73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</w:tcBorders>
          </w:tcPr>
          <w:p w:rsidRPr="00B5719E" w:rsidR="00D71F38" w:rsidP="006E2A77" w:rsidRDefault="00D71F38" w14:paraId="24B86357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</w:tcBorders>
          </w:tcPr>
          <w:p w:rsidRPr="00B5719E" w:rsidR="00D71F38" w:rsidP="006E2A77" w:rsidRDefault="00D71F38" w14:paraId="50C7D80C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2" w:type="pct"/>
            <w:tcBorders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D71F38" w:rsidP="006E2A77" w:rsidRDefault="00D71F38" w14:paraId="6BF377AE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</w:tr>
      <w:bookmarkEnd w:id="0"/>
    </w:tbl>
    <w:p w:rsidRPr="00B5719E" w:rsidR="009A3DB7" w:rsidP="00E5326C" w:rsidRDefault="009A3DB7" w14:paraId="2C77B447" w14:textId="77777777">
      <w:pPr>
        <w:rPr>
          <w:rFonts w:ascii="Aptos" w:hAnsi="Aptos" w:cs="Arial"/>
          <w:b/>
          <w:bCs/>
          <w:color w:val="548DD4"/>
          <w:kern w:val="2"/>
        </w:rPr>
      </w:pPr>
    </w:p>
    <w:p w:rsidR="004E7D00" w:rsidRDefault="004E7D00" w14:paraId="1FC986FF" w14:textId="2A8128AA">
      <w:pPr>
        <w:rPr>
          <w:rFonts w:ascii="Aptos" w:hAnsi="Aptos" w:cs="Arial"/>
          <w:i/>
        </w:rPr>
      </w:pPr>
      <w:r>
        <w:rPr>
          <w:rFonts w:ascii="Aptos" w:hAnsi="Aptos" w:cs="Arial"/>
          <w:i/>
        </w:rPr>
        <w:br w:type="page"/>
      </w:r>
    </w:p>
    <w:p w:rsidRPr="000E1691" w:rsidR="00816ABF" w:rsidP="00816ABF" w:rsidRDefault="00816ABF" w14:paraId="481A5C72" w14:textId="7AB2CE81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b/>
          <w:bCs/>
          <w:i/>
          <w:sz w:val="20"/>
          <w:szCs w:val="20"/>
        </w:rPr>
      </w:pPr>
      <w:r w:rsidRPr="000E1691">
        <w:rPr>
          <w:rFonts w:ascii="Aptos" w:hAnsi="Aptos" w:cs="Arial"/>
          <w:b/>
          <w:bCs/>
          <w:i/>
          <w:sz w:val="20"/>
          <w:szCs w:val="20"/>
        </w:rPr>
        <w:t xml:space="preserve">Seconda Annualità </w:t>
      </w:r>
    </w:p>
    <w:tbl>
      <w:tblPr>
        <w:tblW w:w="5000" w:type="pct"/>
        <w:jc w:val="center"/>
        <w:tblBorders>
          <w:top w:val="single" w:color="808080" w:themeColor="background1" w:themeShade="80" w:sz="6" w:space="0"/>
          <w:left w:val="single" w:color="808080" w:themeColor="background1" w:themeShade="80" w:sz="6" w:space="0"/>
          <w:bottom w:val="single" w:color="808080" w:themeColor="background1" w:themeShade="80" w:sz="6" w:space="0"/>
          <w:right w:val="single" w:color="808080" w:themeColor="background1" w:themeShade="80" w:sz="6" w:space="0"/>
          <w:insideH w:val="single" w:color="808080" w:themeColor="background1" w:themeShade="80" w:sz="6" w:space="0"/>
          <w:insideV w:val="single" w:color="808080" w:themeColor="background1" w:themeShade="80" w:sz="6" w:space="0"/>
        </w:tblBorders>
        <w:tblLayout w:type="fixed"/>
        <w:tblLook w:val="0000" w:firstRow="0" w:lastRow="0" w:firstColumn="0" w:lastColumn="0" w:noHBand="0" w:noVBand="0"/>
      </w:tblPr>
      <w:tblGrid>
        <w:gridCol w:w="2045"/>
        <w:gridCol w:w="1875"/>
        <w:gridCol w:w="802"/>
        <w:gridCol w:w="951"/>
        <w:gridCol w:w="954"/>
        <w:gridCol w:w="951"/>
        <w:gridCol w:w="951"/>
        <w:gridCol w:w="951"/>
        <w:gridCol w:w="960"/>
        <w:gridCol w:w="951"/>
        <w:gridCol w:w="951"/>
        <w:gridCol w:w="951"/>
        <w:gridCol w:w="951"/>
        <w:gridCol w:w="948"/>
      </w:tblGrid>
      <w:tr w:rsidRPr="00B5719E" w:rsidR="00CC2CB1" w14:paraId="03B4C1D0" w14:textId="77777777">
        <w:trPr>
          <w:jc w:val="center"/>
        </w:trPr>
        <w:tc>
          <w:tcPr>
            <w:tcW w:w="673" w:type="pct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1D7F9FA4" w14:textId="77777777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 xml:space="preserve">AZIONI </w:t>
            </w:r>
          </w:p>
        </w:tc>
        <w:tc>
          <w:tcPr>
            <w:tcW w:w="617" w:type="pct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441C1F7C" w14:textId="77777777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>ATTIVITA'</w:t>
            </w:r>
          </w:p>
        </w:tc>
        <w:tc>
          <w:tcPr>
            <w:tcW w:w="1204" w:type="pct"/>
            <w:gridSpan w:val="4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="00CC2CB1" w:rsidRDefault="00CC2CB1" w14:paraId="05F0A7C6" w14:textId="77777777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>Quadrimestre</w:t>
            </w: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 xml:space="preserve"> 1</w:t>
            </w:r>
          </w:p>
        </w:tc>
        <w:tc>
          <w:tcPr>
            <w:tcW w:w="1255" w:type="pct"/>
            <w:gridSpan w:val="4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="00CC2CB1" w:rsidRDefault="00CC2CB1" w14:paraId="7C611498" w14:textId="77777777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>Quadrimestre</w:t>
            </w: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 xml:space="preserve"> 2</w:t>
            </w:r>
          </w:p>
        </w:tc>
        <w:tc>
          <w:tcPr>
            <w:tcW w:w="1250" w:type="pct"/>
            <w:gridSpan w:val="4"/>
            <w:tcBorders>
              <w:top w:val="single" w:color="808080" w:themeColor="background1" w:themeShade="80" w:sz="12" w:space="0"/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="00CC2CB1" w:rsidRDefault="00CC2CB1" w14:paraId="335FF7DE" w14:textId="77777777">
            <w:pPr>
              <w:widowControl w:val="0"/>
              <w:suppressAutoHyphens/>
              <w:spacing w:before="120" w:after="120" w:line="252" w:lineRule="auto"/>
              <w:jc w:val="center"/>
              <w:rPr>
                <w:rFonts w:ascii="Aptos" w:hAnsi="Aptos" w:eastAsia="SimSun"/>
                <w:b/>
                <w:i/>
                <w:smallCaps/>
                <w:lang w:eastAsia="hi-IN" w:bidi="hi-IN"/>
              </w:rPr>
            </w:pPr>
            <w:r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>Quadrimestre</w:t>
            </w:r>
            <w:r w:rsidRPr="00B5719E">
              <w:rPr>
                <w:rFonts w:ascii="Aptos" w:hAnsi="Aptos" w:eastAsia="SimSun"/>
                <w:b/>
                <w:i/>
                <w:smallCaps/>
                <w:lang w:eastAsia="hi-IN" w:bidi="hi-IN"/>
              </w:rPr>
              <w:t xml:space="preserve"> 3</w:t>
            </w:r>
          </w:p>
        </w:tc>
      </w:tr>
      <w:tr w:rsidRPr="00B5719E" w:rsidR="00CC2CB1" w14:paraId="2B04C185" w14:textId="77777777">
        <w:trPr>
          <w:jc w:val="center"/>
        </w:trPr>
        <w:tc>
          <w:tcPr>
            <w:tcW w:w="673" w:type="pct"/>
            <w:vMerge w:val="restar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487C0AF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617" w:type="pc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59BCE391" w14:textId="77777777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264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3E7322F8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vAlign w:val="center"/>
          </w:tcPr>
          <w:p w:rsidRPr="00B5719E" w:rsidR="00CC2CB1" w:rsidRDefault="00CC2CB1" w14:paraId="62115025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4" w:type="pct"/>
            <w:vAlign w:val="center"/>
          </w:tcPr>
          <w:p w:rsidRPr="00B5719E" w:rsidR="00CC2CB1" w:rsidRDefault="00CC2CB1" w14:paraId="4D3C834B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2585A4A5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130A23F6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07125BED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6" w:type="pct"/>
          </w:tcPr>
          <w:p w:rsidRPr="00B5719E" w:rsidR="00CC2CB1" w:rsidRDefault="00CC2CB1" w14:paraId="665D587B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2618482B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</w:tcPr>
          <w:p w:rsidRPr="00B5719E" w:rsidR="00CC2CB1" w:rsidRDefault="00CC2CB1" w14:paraId="0C95592A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588A54EE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4DE922E6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2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03ECB5BD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</w:tr>
      <w:tr w:rsidRPr="00B5719E" w:rsidR="00CC2CB1" w14:paraId="4B73B00A" w14:textId="77777777">
        <w:trPr>
          <w:jc w:val="center"/>
        </w:trPr>
        <w:tc>
          <w:tcPr>
            <w:tcW w:w="673" w:type="pct"/>
            <w:vMerge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7080C515" w14:textId="77777777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617" w:type="pc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1715B88F" w14:textId="77777777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264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3755F83A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vAlign w:val="center"/>
          </w:tcPr>
          <w:p w:rsidRPr="00B5719E" w:rsidR="00CC2CB1" w:rsidRDefault="00CC2CB1" w14:paraId="78209E56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4" w:type="pct"/>
            <w:vAlign w:val="center"/>
          </w:tcPr>
          <w:p w:rsidRPr="00B5719E" w:rsidR="00CC2CB1" w:rsidRDefault="00CC2CB1" w14:paraId="16673E35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11CA3F90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16F535A8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5818264D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6" w:type="pct"/>
          </w:tcPr>
          <w:p w:rsidRPr="00B5719E" w:rsidR="00CC2CB1" w:rsidRDefault="00CC2CB1" w14:paraId="3182419F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6D1C4EF2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</w:tcPr>
          <w:p w:rsidRPr="00B5719E" w:rsidR="00CC2CB1" w:rsidRDefault="00CC2CB1" w14:paraId="720D801D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0AF8CF7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063B2C72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2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2724D7B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</w:tr>
      <w:tr w:rsidRPr="00B5719E" w:rsidR="00CC2CB1" w14:paraId="35A7B50C" w14:textId="77777777">
        <w:trPr>
          <w:jc w:val="center"/>
        </w:trPr>
        <w:tc>
          <w:tcPr>
            <w:tcW w:w="673" w:type="pct"/>
            <w:vMerge w:val="restar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467FC2D0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617" w:type="pct"/>
            <w:tcBorders>
              <w:left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2E617836" w14:textId="77777777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264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6C4D7081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vAlign w:val="center"/>
          </w:tcPr>
          <w:p w:rsidRPr="00B5719E" w:rsidR="00CC2CB1" w:rsidRDefault="00CC2CB1" w14:paraId="71E1EA3D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4" w:type="pct"/>
            <w:vAlign w:val="center"/>
          </w:tcPr>
          <w:p w:rsidRPr="00B5719E" w:rsidR="00CC2CB1" w:rsidRDefault="00CC2CB1" w14:paraId="02E41D3A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0441DF50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6E20BE1A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7929EB8F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6" w:type="pct"/>
          </w:tcPr>
          <w:p w:rsidRPr="00B5719E" w:rsidR="00CC2CB1" w:rsidRDefault="00CC2CB1" w14:paraId="583ED53E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7D8794F2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</w:tcBorders>
          </w:tcPr>
          <w:p w:rsidRPr="00B5719E" w:rsidR="00CC2CB1" w:rsidRDefault="00CC2CB1" w14:paraId="5569F78E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5D4AF54D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</w:tcPr>
          <w:p w:rsidRPr="00B5719E" w:rsidR="00CC2CB1" w:rsidRDefault="00CC2CB1" w14:paraId="1FB16856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2" w:type="pct"/>
            <w:tcBorders>
              <w:right w:val="single" w:color="808080" w:themeColor="background1" w:themeShade="80" w:sz="12" w:space="0"/>
            </w:tcBorders>
          </w:tcPr>
          <w:p w:rsidRPr="00B5719E" w:rsidR="00CC2CB1" w:rsidRDefault="00CC2CB1" w14:paraId="73FC6B27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</w:tr>
      <w:tr w:rsidRPr="00B5719E" w:rsidR="00CC2CB1" w14:paraId="525C13EC" w14:textId="77777777">
        <w:trPr>
          <w:jc w:val="center"/>
        </w:trPr>
        <w:tc>
          <w:tcPr>
            <w:tcW w:w="673" w:type="pct"/>
            <w:vMerge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7DD96D30" w14:textId="77777777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617" w:type="pct"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193ED6DB" w14:textId="77777777">
            <w:pPr>
              <w:widowControl w:val="0"/>
              <w:suppressAutoHyphens/>
              <w:snapToGrid w:val="0"/>
              <w:spacing w:before="120" w:after="120" w:line="252" w:lineRule="auto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264" w:type="pct"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1AC5525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1EF3E790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4" w:type="pct"/>
            <w:tcBorders>
              <w:bottom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0E0735A4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45A17C24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</w:tcBorders>
            <w:vAlign w:val="center"/>
          </w:tcPr>
          <w:p w:rsidRPr="00B5719E" w:rsidR="00CC2CB1" w:rsidRDefault="00CC2CB1" w14:paraId="5F244752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</w:tcBorders>
          </w:tcPr>
          <w:p w:rsidRPr="00B5719E" w:rsidR="00CC2CB1" w:rsidRDefault="00CC2CB1" w14:paraId="0DD0F141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6" w:type="pct"/>
            <w:tcBorders>
              <w:bottom w:val="single" w:color="808080" w:themeColor="background1" w:themeShade="80" w:sz="12" w:space="0"/>
            </w:tcBorders>
          </w:tcPr>
          <w:p w:rsidRPr="00B5719E" w:rsidR="00CC2CB1" w:rsidRDefault="00CC2CB1" w14:paraId="23C403A3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31CC4075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left w:val="single" w:color="808080" w:themeColor="background1" w:themeShade="80" w:sz="12" w:space="0"/>
              <w:bottom w:val="single" w:color="808080" w:themeColor="background1" w:themeShade="80" w:sz="12" w:space="0"/>
            </w:tcBorders>
          </w:tcPr>
          <w:p w:rsidRPr="00B5719E" w:rsidR="00CC2CB1" w:rsidRDefault="00CC2CB1" w14:paraId="03D1A3D8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</w:tcBorders>
          </w:tcPr>
          <w:p w:rsidRPr="00B5719E" w:rsidR="00CC2CB1" w:rsidRDefault="00CC2CB1" w14:paraId="1C87590E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3" w:type="pct"/>
            <w:tcBorders>
              <w:bottom w:val="single" w:color="808080" w:themeColor="background1" w:themeShade="80" w:sz="12" w:space="0"/>
            </w:tcBorders>
          </w:tcPr>
          <w:p w:rsidRPr="00B5719E" w:rsidR="00CC2CB1" w:rsidRDefault="00CC2CB1" w14:paraId="0F7041C9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  <w:tc>
          <w:tcPr>
            <w:tcW w:w="312" w:type="pct"/>
            <w:tcBorders>
              <w:bottom w:val="single" w:color="808080" w:themeColor="background1" w:themeShade="80" w:sz="12" w:space="0"/>
              <w:right w:val="single" w:color="808080" w:themeColor="background1" w:themeShade="80" w:sz="12" w:space="0"/>
            </w:tcBorders>
          </w:tcPr>
          <w:p w:rsidRPr="00B5719E" w:rsidR="00CC2CB1" w:rsidRDefault="00CC2CB1" w14:paraId="60986B5F" w14:textId="77777777">
            <w:pPr>
              <w:widowControl w:val="0"/>
              <w:suppressAutoHyphens/>
              <w:snapToGrid w:val="0"/>
              <w:spacing w:before="120" w:after="120" w:line="252" w:lineRule="auto"/>
              <w:jc w:val="center"/>
              <w:rPr>
                <w:rFonts w:ascii="Aptos" w:hAnsi="Aptos"/>
                <w:lang w:eastAsia="hi-IN" w:bidi="hi-IN"/>
              </w:rPr>
            </w:pPr>
          </w:p>
        </w:tc>
      </w:tr>
    </w:tbl>
    <w:p w:rsidRPr="00B5719E" w:rsidR="00CC2CB1" w:rsidP="00816ABF" w:rsidRDefault="00CC2CB1" w14:paraId="1E494154" w14:textId="77777777">
      <w:pPr>
        <w:pStyle w:val="Paragrafoelenco1"/>
        <w:tabs>
          <w:tab w:val="left" w:pos="1134"/>
        </w:tabs>
        <w:spacing w:line="300" w:lineRule="exact"/>
        <w:ind w:left="0"/>
        <w:rPr>
          <w:rFonts w:ascii="Aptos" w:hAnsi="Aptos" w:cs="Arial"/>
          <w:b/>
          <w:bCs/>
          <w:i/>
          <w:iCs/>
          <w:sz w:val="20"/>
          <w:szCs w:val="20"/>
          <w:lang w:eastAsia="ar-SA"/>
        </w:rPr>
      </w:pPr>
    </w:p>
    <w:p w:rsidRPr="000E1691" w:rsidR="00816ABF" w:rsidP="00816ABF" w:rsidRDefault="00C40B64" w14:paraId="365964B2" w14:textId="78B474C2">
      <w:pPr>
        <w:rPr>
          <w:rFonts w:ascii="Aptos" w:hAnsi="Aptos" w:cs="Arial"/>
          <w:kern w:val="2"/>
        </w:rPr>
      </w:pPr>
      <w:r w:rsidRPr="000E1691">
        <w:rPr>
          <w:rFonts w:ascii="Aptos" w:hAnsi="Aptos" w:cs="Arial"/>
          <w:kern w:val="2"/>
        </w:rPr>
        <w:t>LUOGO E DATA</w:t>
      </w:r>
      <w:r>
        <w:rPr>
          <w:rFonts w:ascii="Aptos" w:hAnsi="Aptos" w:cs="Arial"/>
          <w:kern w:val="2"/>
        </w:rPr>
        <w:t xml:space="preserve"> ________________</w:t>
      </w:r>
    </w:p>
    <w:p w:rsidRPr="00B5719E" w:rsidR="00B5719E" w:rsidP="00E5326C" w:rsidRDefault="00B5719E" w14:paraId="54628957" w14:textId="77777777">
      <w:pPr>
        <w:rPr>
          <w:rFonts w:ascii="Aptos" w:hAnsi="Aptos" w:cs="Arial"/>
          <w:b/>
          <w:bCs/>
          <w:color w:val="548DD4"/>
          <w:kern w:val="2"/>
        </w:rPr>
      </w:pPr>
    </w:p>
    <w:p w:rsidRPr="00B5719E" w:rsidR="00047AC5" w:rsidP="00E5326C" w:rsidRDefault="00047AC5" w14:paraId="45742380" w14:textId="77777777">
      <w:pPr>
        <w:rPr>
          <w:rFonts w:ascii="Aptos" w:hAnsi="Aptos" w:cs="Arial"/>
          <w:b/>
          <w:bCs/>
          <w:color w:val="548DD4"/>
          <w:kern w:val="2"/>
        </w:rPr>
      </w:pPr>
    </w:p>
    <w:p w:rsidRPr="00B5719E" w:rsidR="00047AC5" w:rsidP="00E5326C" w:rsidRDefault="00047AC5" w14:paraId="1918C81C" w14:textId="77777777">
      <w:pPr>
        <w:rPr>
          <w:rFonts w:ascii="Aptos" w:hAnsi="Aptos" w:cs="Arial"/>
          <w:b/>
          <w:bCs/>
          <w:color w:val="548DD4"/>
          <w:kern w:val="2"/>
        </w:rPr>
      </w:pPr>
    </w:p>
    <w:p w:rsidR="00047AC5" w:rsidP="000E1691" w:rsidRDefault="00047AC5" w14:paraId="11655460" w14:textId="257DAD23">
      <w:pPr>
        <w:ind w:left="6379"/>
        <w:jc w:val="center"/>
        <w:rPr>
          <w:rFonts w:ascii="Aptos" w:hAnsi="Aptos" w:cs="Arial"/>
          <w:b/>
          <w:bCs/>
          <w:kern w:val="2"/>
        </w:rPr>
      </w:pPr>
      <w:r w:rsidRPr="00B5719E">
        <w:rPr>
          <w:rFonts w:ascii="Aptos" w:hAnsi="Aptos" w:cs="Arial"/>
          <w:b/>
          <w:bCs/>
          <w:kern w:val="2"/>
        </w:rPr>
        <w:t>Firma</w:t>
      </w:r>
      <w:r w:rsidR="00F37CAC">
        <w:rPr>
          <w:rFonts w:ascii="Aptos" w:hAnsi="Aptos" w:cs="Arial"/>
          <w:b/>
          <w:bCs/>
          <w:kern w:val="2"/>
        </w:rPr>
        <w:t xml:space="preserve"> digitale del/della legale rappresentante </w:t>
      </w:r>
      <w:r w:rsidR="00647256">
        <w:rPr>
          <w:rFonts w:ascii="Aptos" w:hAnsi="Aptos" w:cs="Arial"/>
          <w:b/>
          <w:bCs/>
          <w:kern w:val="2"/>
        </w:rPr>
        <w:t xml:space="preserve">del soggetto capofila del consorzio/ATS/ATI </w:t>
      </w:r>
      <w:r w:rsidR="0069405D">
        <w:rPr>
          <w:rFonts w:ascii="Aptos" w:hAnsi="Aptos" w:cs="Arial"/>
          <w:b/>
          <w:bCs/>
          <w:kern w:val="2"/>
        </w:rPr>
        <w:t>costituito o costituendo</w:t>
      </w:r>
    </w:p>
    <w:p w:rsidR="00F37CAC" w:rsidP="00047AC5" w:rsidRDefault="00F37CAC" w14:paraId="3EB02181" w14:textId="77777777">
      <w:pPr>
        <w:ind w:left="5760" w:firstLine="720"/>
        <w:rPr>
          <w:rFonts w:ascii="Aptos" w:hAnsi="Aptos" w:cs="Arial"/>
          <w:kern w:val="2"/>
        </w:rPr>
      </w:pPr>
    </w:p>
    <w:p w:rsidRPr="00F37CAC" w:rsidR="00F37CAC" w:rsidP="000E1691" w:rsidRDefault="00F37CAC" w14:paraId="2909D5BD" w14:textId="287BC6B5">
      <w:pPr>
        <w:ind w:left="5760" w:firstLine="720"/>
        <w:jc w:val="center"/>
        <w:rPr>
          <w:rFonts w:ascii="Aptos" w:hAnsi="Aptos" w:cs="Arial"/>
          <w:kern w:val="2"/>
        </w:rPr>
      </w:pPr>
      <w:r w:rsidRPr="00F37CAC">
        <w:rPr>
          <w:rFonts w:ascii="Aptos" w:hAnsi="Aptos" w:cs="Arial"/>
          <w:kern w:val="2"/>
        </w:rPr>
        <w:t>IL/LA LEGALE RAPPRENSENTANTE</w:t>
      </w:r>
    </w:p>
    <w:p w:rsidRPr="00F37CAC" w:rsidR="00F37CAC" w:rsidP="000E1691" w:rsidRDefault="00F37CAC" w14:paraId="21DEE035" w14:textId="77777777">
      <w:pPr>
        <w:ind w:left="5760" w:firstLine="720"/>
        <w:jc w:val="center"/>
        <w:rPr>
          <w:rFonts w:ascii="Aptos" w:hAnsi="Aptos" w:cs="Arial"/>
          <w:kern w:val="2"/>
        </w:rPr>
      </w:pPr>
    </w:p>
    <w:p w:rsidRPr="00F37CAC" w:rsidR="00F37CAC" w:rsidP="000E1691" w:rsidRDefault="00F37CAC" w14:paraId="48A2C5F9" w14:textId="1DB4FA28">
      <w:pPr>
        <w:ind w:left="5760" w:firstLine="720"/>
        <w:jc w:val="center"/>
        <w:rPr>
          <w:rFonts w:ascii="Aptos" w:hAnsi="Aptos" w:cs="Arial"/>
          <w:kern w:val="2"/>
        </w:rPr>
      </w:pPr>
      <w:r w:rsidRPr="00F37CAC">
        <w:rPr>
          <w:rFonts w:ascii="Aptos" w:hAnsi="Aptos" w:cs="Arial"/>
          <w:kern w:val="2"/>
        </w:rPr>
        <w:t xml:space="preserve">(Firma digitale) </w:t>
      </w:r>
      <w:r>
        <w:rPr>
          <w:rStyle w:val="Rimandonotaapidipagina"/>
          <w:rFonts w:ascii="Aptos" w:hAnsi="Aptos" w:cs="Arial"/>
          <w:kern w:val="2"/>
        </w:rPr>
        <w:footnoteReference w:id="6"/>
      </w:r>
    </w:p>
    <w:sectPr w:rsidRPr="00F37CAC" w:rsidR="00F37CAC" w:rsidSect="00B5719E">
      <w:pgSz w:w="16838" w:h="11906" w:orient="landscape"/>
      <w:pgMar w:top="1701" w:right="709" w:bottom="1134" w:left="907" w:header="147" w:footer="34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E7012" w:rsidRDefault="006E7012" w14:paraId="63A2782D" w14:textId="77777777">
      <w:r>
        <w:separator/>
      </w:r>
    </w:p>
  </w:endnote>
  <w:endnote w:type="continuationSeparator" w:id="0">
    <w:p w:rsidR="006E7012" w:rsidRDefault="006E7012" w14:paraId="133D215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E5C8E" w:rsidRDefault="007E5C8E" w14:paraId="555061C2" w14:textId="777777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788"/>
      </w:tabs>
      <w:spacing w:line="259" w:lineRule="auto"/>
      <w:rPr>
        <w:rFonts w:ascii="Arial" w:hAnsi="Arial" w:eastAsia="Arial" w:cs="Arial"/>
        <w:color w:val="000000"/>
        <w:sz w:val="19"/>
        <w:szCs w:val="19"/>
      </w:rPr>
    </w:pPr>
    <w:r>
      <w:rPr>
        <w:rFonts w:ascii="Arial" w:hAnsi="Arial" w:eastAsia="Arial" w:cs="Arial"/>
        <w:i/>
        <w:color w:val="000000"/>
        <w:sz w:val="16"/>
        <w:szCs w:val="16"/>
      </w:rPr>
      <w:tab/>
    </w:r>
    <w:r>
      <w:rPr>
        <w:rFonts w:ascii="Arial" w:hAnsi="Arial" w:eastAsia="Arial" w:cs="Arial"/>
        <w:i/>
        <w:color w:val="000000"/>
        <w:sz w:val="16"/>
        <w:szCs w:val="16"/>
      </w:rPr>
      <w:t>pag.</w:t>
    </w:r>
    <w:r>
      <w:rPr>
        <w:rFonts w:ascii="Arial" w:hAnsi="Arial" w:eastAsia="Arial" w:cs="Arial"/>
        <w:color w:val="000000"/>
        <w:sz w:val="19"/>
        <w:szCs w:val="19"/>
      </w:rPr>
      <w:fldChar w:fldCharType="begin"/>
    </w:r>
    <w:r>
      <w:rPr>
        <w:rFonts w:ascii="Arial" w:hAnsi="Arial" w:eastAsia="Arial" w:cs="Arial"/>
        <w:color w:val="000000"/>
        <w:sz w:val="19"/>
        <w:szCs w:val="19"/>
      </w:rPr>
      <w:instrText>PAGE</w:instrText>
    </w:r>
    <w:r>
      <w:rPr>
        <w:rFonts w:ascii="Arial" w:hAnsi="Arial" w:eastAsia="Arial" w:cs="Arial"/>
        <w:color w:val="000000"/>
        <w:sz w:val="19"/>
        <w:szCs w:val="19"/>
      </w:rPr>
      <w:fldChar w:fldCharType="end"/>
    </w:r>
    <w:r>
      <w:rPr>
        <w:rFonts w:ascii="Arial" w:hAnsi="Arial" w:eastAsia="Arial" w:cs="Arial"/>
        <w:i/>
        <w:color w:val="000000"/>
        <w:sz w:val="16"/>
        <w:szCs w:val="16"/>
      </w:rPr>
      <w:t xml:space="preserve"> di </w:t>
    </w:r>
  </w:p>
  <w:p w:rsidR="007E5C8E" w:rsidRDefault="007E5C8E" w14:paraId="07C340B2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hAnsi="Arial" w:eastAsia="Arial" w:cs="Arial"/>
        <w:color w:val="000000"/>
        <w:sz w:val="19"/>
        <w:szCs w:val="19"/>
      </w:rPr>
    </w:pPr>
  </w:p>
  <w:p w:rsidR="007E5C8E" w:rsidRDefault="007E5C8E" w14:paraId="6895B1BF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hAnsi="Arial" w:eastAsia="Arial" w:cs="Arial"/>
        <w:color w:val="000000"/>
        <w:sz w:val="19"/>
        <w:szCs w:val="19"/>
      </w:rPr>
    </w:pPr>
  </w:p>
  <w:p w:rsidR="007E5C8E" w:rsidRDefault="007E5C8E" w14:paraId="51D0D85C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hAnsi="Arial" w:eastAsia="Arial" w:cs="Arial"/>
        <w:color w:val="000000"/>
        <w:sz w:val="19"/>
        <w:szCs w:val="19"/>
      </w:rPr>
    </w:pPr>
  </w:p>
  <w:p w:rsidR="007E5C8E" w:rsidRDefault="007E5C8E" w14:paraId="54091172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hAnsi="Arial" w:eastAsia="Arial" w:cs="Arial"/>
        <w:color w:val="000000"/>
        <w:sz w:val="19"/>
        <w:szCs w:val="19"/>
      </w:rPr>
    </w:pPr>
  </w:p>
  <w:p w:rsidR="007E5C8E" w:rsidRDefault="007E5C8E" w14:paraId="7AEF1BF3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hAnsi="Arial" w:eastAsia="Arial" w:cs="Arial"/>
        <w:color w:val="000000"/>
        <w:sz w:val="19"/>
        <w:szCs w:val="19"/>
      </w:rPr>
    </w:pPr>
  </w:p>
  <w:p w:rsidR="007E5C8E" w:rsidRDefault="007E5C8E" w14:paraId="42103BCD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hAnsi="Arial" w:eastAsia="Arial" w:cs="Arial"/>
        <w:color w:val="000000"/>
        <w:sz w:val="19"/>
        <w:szCs w:val="19"/>
      </w:rPr>
    </w:pPr>
  </w:p>
  <w:p w:rsidR="007E5C8E" w:rsidRDefault="007E5C8E" w14:paraId="03D31180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hAnsi="Arial" w:eastAsia="Arial" w:cs="Arial"/>
        <w:color w:val="000000"/>
        <w:sz w:val="19"/>
        <w:szCs w:val="19"/>
      </w:rPr>
    </w:pPr>
  </w:p>
  <w:p w:rsidR="007E5C8E" w:rsidRDefault="007E5C8E" w14:paraId="53530FCD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hAnsi="Arial" w:eastAsia="Arial" w:cs="Arial"/>
        <w:color w:val="000000"/>
        <w:sz w:val="19"/>
        <w:szCs w:val="19"/>
      </w:rPr>
    </w:pPr>
    <w:r>
      <w:rPr>
        <w:rFonts w:ascii="Arial" w:hAnsi="Arial" w:eastAsia="Arial" w:cs="Arial"/>
        <w:color w:val="000000"/>
        <w:sz w:val="19"/>
        <w:szCs w:val="19"/>
      </w:rPr>
      <w:fldChar w:fldCharType="begin"/>
    </w:r>
    <w:r>
      <w:rPr>
        <w:rFonts w:ascii="Arial" w:hAnsi="Arial" w:eastAsia="Arial" w:cs="Arial"/>
        <w:color w:val="000000"/>
        <w:sz w:val="19"/>
        <w:szCs w:val="19"/>
      </w:rPr>
      <w:instrText>NUMPAGES</w:instrText>
    </w:r>
    <w:r>
      <w:rPr>
        <w:rFonts w:ascii="Arial" w:hAnsi="Arial" w:eastAsia="Arial" w:cs="Arial"/>
        <w:color w:val="000000"/>
        <w:sz w:val="19"/>
        <w:szCs w:val="19"/>
      </w:rPr>
      <w:fldChar w:fldCharType="separate"/>
    </w:r>
    <w:r w:rsidR="00BD6DCB">
      <w:rPr>
        <w:rFonts w:ascii="Arial" w:hAnsi="Arial" w:eastAsia="Arial" w:cs="Arial"/>
        <w:noProof/>
        <w:color w:val="000000"/>
        <w:sz w:val="19"/>
        <w:szCs w:val="19"/>
      </w:rPr>
      <w:t>8</w:t>
    </w:r>
    <w:r>
      <w:rPr>
        <w:rFonts w:ascii="Arial" w:hAnsi="Arial" w:eastAsia="Arial" w:cs="Arial"/>
        <w:color w:val="000000"/>
        <w:sz w:val="19"/>
        <w:szCs w:val="19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E5C8E" w:rsidP="00A52A8A" w:rsidRDefault="007E5C8E" w14:paraId="488A6114" w14:textId="7777777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jc w:val="center"/>
      <w:rPr>
        <w:rFonts w:ascii="Arial" w:hAnsi="Arial" w:eastAsia="Arial" w:cs="Arial"/>
        <w:color w:val="000000"/>
        <w:sz w:val="19"/>
        <w:szCs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E7012" w:rsidRDefault="006E7012" w14:paraId="2BB61ADB" w14:textId="77777777">
      <w:r>
        <w:separator/>
      </w:r>
    </w:p>
  </w:footnote>
  <w:footnote w:type="continuationSeparator" w:id="0">
    <w:p w:rsidR="006E7012" w:rsidRDefault="006E7012" w14:paraId="6AE5A7DD" w14:textId="77777777">
      <w:r>
        <w:continuationSeparator/>
      </w:r>
    </w:p>
  </w:footnote>
  <w:footnote w:id="1">
    <w:p w:rsidRPr="000E1691" w:rsidR="009A2C65" w:rsidP="006E2A77" w:rsidRDefault="009A2C65" w14:paraId="633C8D11" w14:textId="77777777">
      <w:pPr>
        <w:pStyle w:val="Testonotaapidipagina"/>
        <w:rPr>
          <w:rFonts w:ascii="Aptos" w:hAnsi="Aptos"/>
        </w:rPr>
      </w:pPr>
      <w:r w:rsidRPr="000E1691">
        <w:rPr>
          <w:rStyle w:val="Rimandonotaapidipagina"/>
          <w:rFonts w:ascii="Aptos" w:hAnsi="Aptos" w:cs="Arial"/>
          <w:shd w:val="clear" w:color="auto" w:fill="FFFFFF" w:themeFill="background1"/>
        </w:rPr>
        <w:footnoteRef/>
      </w:r>
      <w:r w:rsidRPr="000E1691">
        <w:rPr>
          <w:rFonts w:ascii="Aptos" w:hAnsi="Aptos" w:cs="Arial"/>
          <w:shd w:val="clear" w:color="auto" w:fill="FFFFFF" w:themeFill="background1"/>
        </w:rPr>
        <w:t xml:space="preserve"> </w:t>
      </w:r>
      <w:r w:rsidRPr="000E1691">
        <w:rPr>
          <w:rFonts w:ascii="Aptos" w:hAnsi="Aptos" w:cs="Arial"/>
          <w:sz w:val="16"/>
          <w:szCs w:val="16"/>
        </w:rPr>
        <w:t>Importo complessivo conforme a quanto indicato nell’Allegato V “Preventivo economico”.</w:t>
      </w:r>
    </w:p>
  </w:footnote>
  <w:footnote w:id="2">
    <w:p w:rsidR="00B84585" w:rsidP="00B84585" w:rsidRDefault="00B84585" w14:paraId="66F25456" w14:textId="77C6992A">
      <w:pPr>
        <w:pStyle w:val="Testonotaapidipagina"/>
      </w:pPr>
      <w:r w:rsidRPr="000E1691">
        <w:rPr>
          <w:rStyle w:val="Rimandonotaapidipagina"/>
          <w:rFonts w:ascii="Aptos" w:hAnsi="Aptos" w:cs="Arial"/>
          <w:shd w:val="clear" w:color="auto" w:fill="FFFFFF" w:themeFill="background1"/>
        </w:rPr>
        <w:footnoteRef/>
      </w:r>
      <w:r w:rsidRPr="000E1691">
        <w:rPr>
          <w:rStyle w:val="Rimandonotaapidipagina"/>
          <w:rFonts w:ascii="Aptos" w:hAnsi="Aptos" w:cs="Arial"/>
          <w:shd w:val="clear" w:color="auto" w:fill="FFFFFF" w:themeFill="background1"/>
        </w:rPr>
        <w:t xml:space="preserve"> </w:t>
      </w:r>
      <w:r w:rsidRPr="000E1691">
        <w:rPr>
          <w:rFonts w:ascii="Aptos" w:hAnsi="Aptos" w:eastAsia="SimSun" w:cs="Arial"/>
          <w:iCs/>
          <w:sz w:val="16"/>
          <w:szCs w:val="16"/>
        </w:rPr>
        <w:t>Ai sensi dell’art. 9 dell’Avviso pubblico, per ogni Hub potrà essere presentata una sola proposta (progetto formativo)</w:t>
      </w:r>
      <w:r w:rsidRPr="000E1691" w:rsidR="006A429C">
        <w:rPr>
          <w:rFonts w:ascii="Aptos" w:hAnsi="Aptos" w:eastAsia="SimSun" w:cs="Arial"/>
          <w:iCs/>
          <w:sz w:val="16"/>
          <w:szCs w:val="16"/>
        </w:rPr>
        <w:t>.</w:t>
      </w:r>
    </w:p>
  </w:footnote>
  <w:footnote w:id="3">
    <w:p w:rsidRPr="004E7D00" w:rsidR="00842C9A" w:rsidP="00B84585" w:rsidRDefault="00842C9A" w14:paraId="799A6186" w14:textId="77777777">
      <w:pPr>
        <w:pStyle w:val="Testonotaapidipagina"/>
        <w:jc w:val="both"/>
        <w:rPr>
          <w:rFonts w:ascii="Aptos" w:hAnsi="Aptos"/>
          <w:sz w:val="18"/>
          <w:szCs w:val="18"/>
        </w:rPr>
      </w:pPr>
      <w:r w:rsidRPr="004E7D00">
        <w:rPr>
          <w:rStyle w:val="Rimandonotaapidipagina"/>
          <w:rFonts w:ascii="Aptos" w:hAnsi="Aptos" w:cs="Arial"/>
          <w:sz w:val="18"/>
          <w:szCs w:val="18"/>
          <w:shd w:val="clear" w:color="auto" w:fill="FFFFFF" w:themeFill="background1"/>
        </w:rPr>
        <w:footnoteRef/>
      </w:r>
      <w:r w:rsidRPr="004E7D00">
        <w:rPr>
          <w:rStyle w:val="Rimandonotaapidipagina"/>
          <w:rFonts w:ascii="Aptos" w:hAnsi="Aptos"/>
          <w:sz w:val="18"/>
          <w:szCs w:val="18"/>
          <w:shd w:val="clear" w:color="auto" w:fill="FFFFFF" w:themeFill="background1"/>
        </w:rPr>
        <w:t xml:space="preserve"> </w:t>
      </w:r>
      <w:r w:rsidRPr="004E7D00">
        <w:rPr>
          <w:rFonts w:ascii="Aptos" w:hAnsi="Aptos" w:eastAsia="SimSun" w:cs="Arial"/>
          <w:iCs/>
          <w:sz w:val="18"/>
          <w:szCs w:val="18"/>
        </w:rPr>
        <w:t xml:space="preserve">Come previsto dall’art. 6 dell’Avviso, ogni percorso di formazione dovrà prevedere la partecipazione </w:t>
      </w:r>
      <w:r w:rsidRPr="004E7D00">
        <w:rPr>
          <w:rFonts w:ascii="Aptos" w:hAnsi="Aptos" w:eastAsia="SimSun" w:cs="Arial"/>
          <w:iCs/>
          <w:sz w:val="18"/>
          <w:szCs w:val="18"/>
          <w:u w:val="single"/>
        </w:rPr>
        <w:t>minima di 10 destinatari e massima di 20 destinatari</w:t>
      </w:r>
      <w:r w:rsidRPr="004E7D00">
        <w:rPr>
          <w:rFonts w:ascii="Aptos" w:hAnsi="Aptos" w:eastAsia="SimSun" w:cs="Arial"/>
          <w:iCs/>
          <w:sz w:val="18"/>
          <w:szCs w:val="18"/>
        </w:rPr>
        <w:t xml:space="preserve"> in possesso dei requisiti indicati nell’art. 3 dell’Avviso.</w:t>
      </w:r>
    </w:p>
  </w:footnote>
  <w:footnote w:id="4">
    <w:p w:rsidRPr="00197648" w:rsidR="001704E2" w:rsidRDefault="001704E2" w14:paraId="706DE0A3" w14:textId="4E5B146D">
      <w:pPr>
        <w:pStyle w:val="Testonotaapidipagina"/>
        <w:rPr>
          <w:rFonts w:ascii="Aptos" w:hAnsi="Aptos"/>
          <w:sz w:val="18"/>
          <w:szCs w:val="18"/>
        </w:rPr>
      </w:pPr>
      <w:r w:rsidRPr="004E7D00">
        <w:rPr>
          <w:rStyle w:val="Rimandonotaapidipagina"/>
          <w:rFonts w:ascii="Aptos" w:hAnsi="Aptos"/>
          <w:sz w:val="18"/>
          <w:szCs w:val="18"/>
        </w:rPr>
        <w:footnoteRef/>
      </w:r>
      <w:r w:rsidRPr="004E7D00">
        <w:rPr>
          <w:rFonts w:ascii="Aptos" w:hAnsi="Aptos"/>
          <w:sz w:val="18"/>
          <w:szCs w:val="18"/>
        </w:rPr>
        <w:t xml:space="preserve"> Elenco delle figure professionali individuate, in termini di profili professionali, livello di impegno e di </w:t>
      </w:r>
      <w:r w:rsidRPr="004E7D00">
        <w:rPr>
          <w:rFonts w:ascii="Aptos" w:hAnsi="Aptos"/>
          <w:i/>
          <w:iCs/>
          <w:sz w:val="18"/>
          <w:szCs w:val="18"/>
        </w:rPr>
        <w:t>seniority</w:t>
      </w:r>
      <w:r>
        <w:rPr>
          <w:rFonts w:ascii="Aptos" w:hAnsi="Aptos"/>
          <w:i/>
          <w:iCs/>
          <w:sz w:val="18"/>
          <w:szCs w:val="18"/>
        </w:rPr>
        <w:t>.</w:t>
      </w:r>
    </w:p>
  </w:footnote>
  <w:footnote w:id="5">
    <w:p w:rsidRPr="004E7D00" w:rsidR="00246056" w:rsidRDefault="00246056" w14:paraId="7175E2ED" w14:textId="1D6B3488">
      <w:pPr>
        <w:pStyle w:val="Testonotaapidipagina"/>
        <w:rPr>
          <w:rFonts w:ascii="Aptos" w:hAnsi="Aptos"/>
        </w:rPr>
      </w:pPr>
      <w:r w:rsidRPr="004E7D00">
        <w:rPr>
          <w:rStyle w:val="Rimandonotaapidipagina"/>
          <w:rFonts w:ascii="Aptos" w:hAnsi="Aptos"/>
          <w:sz w:val="18"/>
          <w:szCs w:val="18"/>
        </w:rPr>
        <w:footnoteRef/>
      </w:r>
      <w:r w:rsidRPr="004E7D00">
        <w:rPr>
          <w:rFonts w:ascii="Aptos" w:hAnsi="Aptos"/>
          <w:sz w:val="18"/>
          <w:szCs w:val="18"/>
        </w:rPr>
        <w:t xml:space="preserve"> Ai sensi dell’art. 10 dell’Avviso, è obbligatorio allegare la </w:t>
      </w:r>
      <w:r w:rsidR="004E7D00">
        <w:rPr>
          <w:rFonts w:ascii="Aptos" w:hAnsi="Aptos"/>
          <w:sz w:val="18"/>
          <w:szCs w:val="18"/>
        </w:rPr>
        <w:t>S</w:t>
      </w:r>
      <w:r w:rsidRPr="004E7D00">
        <w:rPr>
          <w:rFonts w:ascii="Aptos" w:hAnsi="Aptos"/>
          <w:sz w:val="18"/>
          <w:szCs w:val="18"/>
        </w:rPr>
        <w:t>cheda CV (Allegato I</w:t>
      </w:r>
      <w:r w:rsidR="00117AE0">
        <w:rPr>
          <w:rFonts w:ascii="Aptos" w:hAnsi="Aptos"/>
          <w:sz w:val="18"/>
          <w:szCs w:val="18"/>
        </w:rPr>
        <w:t>V</w:t>
      </w:r>
      <w:r w:rsidRPr="004E7D00">
        <w:rPr>
          <w:rFonts w:ascii="Aptos" w:hAnsi="Aptos"/>
          <w:sz w:val="18"/>
          <w:szCs w:val="18"/>
        </w:rPr>
        <w:t xml:space="preserve">) delle </w:t>
      </w:r>
      <w:r w:rsidR="00D51F3C">
        <w:rPr>
          <w:rFonts w:ascii="Aptos" w:hAnsi="Aptos"/>
          <w:sz w:val="18"/>
          <w:szCs w:val="18"/>
        </w:rPr>
        <w:t>risorse umane coinvolte nella realizzazione del progetto</w:t>
      </w:r>
      <w:r w:rsidRPr="004E7D00">
        <w:rPr>
          <w:rFonts w:ascii="Aptos" w:hAnsi="Aptos"/>
          <w:sz w:val="18"/>
          <w:szCs w:val="18"/>
        </w:rPr>
        <w:t xml:space="preserve"> </w:t>
      </w:r>
    </w:p>
  </w:footnote>
  <w:footnote w:id="6">
    <w:p w:rsidRPr="000E1691" w:rsidR="00F37CAC" w:rsidP="00F37CAC" w:rsidRDefault="00F37CAC" w14:paraId="36F0C023" w14:textId="59E4409C">
      <w:pPr>
        <w:pStyle w:val="Testonotaapidipagina"/>
        <w:jc w:val="both"/>
        <w:rPr>
          <w:rFonts w:ascii="Aptos" w:hAnsi="Aptos" w:cstheme="minorHAnsi"/>
        </w:rPr>
      </w:pPr>
      <w:r w:rsidRPr="000E1691">
        <w:rPr>
          <w:rStyle w:val="Rimandonotaapidipagina"/>
          <w:rFonts w:ascii="Aptos" w:hAnsi="Aptos"/>
        </w:rPr>
        <w:footnoteRef/>
      </w:r>
      <w:r w:rsidRPr="000E1691">
        <w:rPr>
          <w:rFonts w:ascii="Aptos" w:hAnsi="Aptos"/>
        </w:rPr>
        <w:t xml:space="preserve"> </w:t>
      </w:r>
      <w:r w:rsidRPr="000E1691">
        <w:rPr>
          <w:rFonts w:ascii="Aptos" w:hAnsi="Aptos" w:cstheme="minorHAnsi"/>
          <w:sz w:val="18"/>
          <w:szCs w:val="18"/>
        </w:rPr>
        <w:t xml:space="preserve">Documento firmato digitalmente in conformità alle disposizioni di cui al </w:t>
      </w:r>
      <w:r w:rsidRPr="000E1691" w:rsidR="004E7D00">
        <w:rPr>
          <w:rFonts w:ascii="Aptos" w:hAnsi="Aptos" w:cstheme="minorHAnsi"/>
          <w:sz w:val="18"/>
          <w:szCs w:val="18"/>
        </w:rPr>
        <w:t>D</w:t>
      </w:r>
      <w:r w:rsidRPr="000E1691">
        <w:rPr>
          <w:rFonts w:ascii="Aptos" w:hAnsi="Aptos" w:cstheme="minorHAnsi"/>
          <w:sz w:val="18"/>
          <w:szCs w:val="18"/>
        </w:rPr>
        <w:t>.</w:t>
      </w:r>
      <w:r w:rsidRPr="000E1691" w:rsidR="004E7D00">
        <w:rPr>
          <w:rFonts w:ascii="Aptos" w:hAnsi="Aptos" w:cstheme="minorHAnsi"/>
          <w:sz w:val="18"/>
          <w:szCs w:val="18"/>
        </w:rPr>
        <w:t>L</w:t>
      </w:r>
      <w:r w:rsidRPr="000E1691">
        <w:rPr>
          <w:rFonts w:ascii="Aptos" w:hAnsi="Aptos" w:cstheme="minorHAnsi"/>
          <w:sz w:val="18"/>
          <w:szCs w:val="18"/>
        </w:rPr>
        <w:t xml:space="preserve">gs. 7 marzo 2005 n. 82, </w:t>
      </w:r>
      <w:r w:rsidRPr="000E1691" w:rsidR="004E7D00">
        <w:rPr>
          <w:rFonts w:ascii="Aptos" w:hAnsi="Aptos" w:cstheme="minorHAnsi"/>
          <w:sz w:val="18"/>
          <w:szCs w:val="18"/>
        </w:rPr>
        <w:t>C</w:t>
      </w:r>
      <w:r w:rsidRPr="000E1691">
        <w:rPr>
          <w:rFonts w:ascii="Aptos" w:hAnsi="Aptos" w:cstheme="minorHAnsi"/>
          <w:sz w:val="18"/>
          <w:szCs w:val="18"/>
        </w:rPr>
        <w:t>odice dell'amministrazione digitale. I documenti sottoscritti mediante firma digitale costituiscono copia originale ad ogni effetto di legge ai sensi del D.Lgs. 82/2005 e ss.mm.ii. Ai sensi del 1° comma dell'art. 45 del D.Lgs. 82/2005 i documenti trasmessi ad una pubblica amministrazione con qualsiasi mezzo telematico o informatico idoneo ad accertarne la fonte di provenienza, soddisfano il requisito della forma scritta e la loro trasmissione non deve essere seguita da quella del documento originale.</w:t>
      </w:r>
    </w:p>
    <w:p w:rsidR="00F37CAC" w:rsidRDefault="00F37CAC" w14:paraId="42EDA1C1" w14:textId="4D07DFD2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E5C8E" w:rsidRDefault="007E5C8E" w14:paraId="761691B9" w14:textId="77777777">
    <w:pPr>
      <w:pBdr>
        <w:top w:val="nil"/>
        <w:left w:val="nil"/>
        <w:bottom w:val="nil"/>
        <w:right w:val="nil"/>
        <w:between w:val="nil"/>
      </w:pBdr>
      <w:spacing w:line="259" w:lineRule="auto"/>
      <w:ind w:right="39"/>
      <w:jc w:val="center"/>
      <w:rPr>
        <w:rFonts w:ascii="Arial" w:hAnsi="Arial" w:eastAsia="Arial" w:cs="Arial"/>
        <w:color w:val="000000"/>
        <w:sz w:val="19"/>
        <w:szCs w:val="19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7E5C8E" w:rsidRDefault="007E5C8E" w14:paraId="110EFF54" w14:textId="77777777"/>
  <w:tbl>
    <w:tblPr>
      <w:tblStyle w:val="Grigliatabella"/>
      <w:tblW w:w="9071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9347"/>
    </w:tblGrid>
    <w:tr w:rsidR="007E5C8E" w:rsidTr="00DF6229" w14:paraId="6FB9D5FB" w14:textId="77777777">
      <w:tc>
        <w:tcPr>
          <w:tcW w:w="9071" w:type="dxa"/>
        </w:tcPr>
        <w:p w:rsidR="007E5C8E" w:rsidP="002A334C" w:rsidRDefault="007E5C8E" w14:paraId="07660426" w14:textId="77777777">
          <w:pPr>
            <w:tabs>
              <w:tab w:val="center" w:pos="4819"/>
              <w:tab w:val="right" w:pos="9638"/>
            </w:tabs>
            <w:spacing w:line="249" w:lineRule="auto"/>
            <w:ind w:right="59"/>
            <w:jc w:val="center"/>
            <w:rPr>
              <w:rFonts w:ascii="Arial" w:hAnsi="Arial" w:eastAsia="Arial" w:cs="Arial"/>
              <w:color w:val="000000"/>
              <w:sz w:val="19"/>
              <w:szCs w:val="19"/>
            </w:rPr>
          </w:pPr>
        </w:p>
      </w:tc>
    </w:tr>
    <w:tr w:rsidR="007E5C8E" w:rsidTr="00DF6229" w14:paraId="54C81B5D" w14:textId="77777777">
      <w:tc>
        <w:tcPr>
          <w:tcW w:w="9071" w:type="dxa"/>
        </w:tcPr>
        <w:p w:rsidR="007E5C8E" w:rsidP="002A334C" w:rsidRDefault="007E5C8E" w14:paraId="4752F685" w14:textId="77777777">
          <w:pPr>
            <w:tabs>
              <w:tab w:val="center" w:pos="4819"/>
              <w:tab w:val="right" w:pos="9638"/>
            </w:tabs>
            <w:spacing w:line="249" w:lineRule="auto"/>
            <w:ind w:right="59"/>
            <w:jc w:val="center"/>
            <w:rPr>
              <w:rFonts w:ascii="Arial" w:hAnsi="Arial" w:eastAsia="Arial" w:cs="Arial"/>
              <w:color w:val="000000"/>
              <w:sz w:val="19"/>
              <w:szCs w:val="19"/>
            </w:rPr>
          </w:pPr>
          <w:r>
            <w:rPr>
              <w:rFonts w:ascii="Arial" w:hAnsi="Arial" w:eastAsia="Arial" w:cs="Arial"/>
              <w:noProof/>
              <w:color w:val="000000"/>
              <w:sz w:val="19"/>
              <w:szCs w:val="19"/>
            </w:rPr>
            <w:drawing>
              <wp:inline distT="0" distB="0" distL="0" distR="0" wp14:anchorId="6BF29EB8" wp14:editId="55BFDDC5">
                <wp:extent cx="5760720" cy="1008888"/>
                <wp:effectExtent l="0" t="0" r="0" b="127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-intestazione - Generale-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60720" cy="100888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5C8E" w:rsidTr="00DF6229" w14:paraId="53F01D2F" w14:textId="77777777">
      <w:tc>
        <w:tcPr>
          <w:tcW w:w="9071" w:type="dxa"/>
          <w:tcBorders>
            <w:bottom w:val="single" w:color="auto" w:sz="4" w:space="0"/>
          </w:tcBorders>
        </w:tcPr>
        <w:p w:rsidR="007E5C8E" w:rsidP="002A334C" w:rsidRDefault="007E5C8E" w14:paraId="63627A06" w14:textId="77777777">
          <w:pPr>
            <w:tabs>
              <w:tab w:val="center" w:pos="4819"/>
              <w:tab w:val="right" w:pos="9638"/>
            </w:tabs>
            <w:spacing w:line="249" w:lineRule="auto"/>
            <w:ind w:right="59"/>
            <w:jc w:val="center"/>
            <w:rPr>
              <w:rFonts w:ascii="Arial" w:hAnsi="Arial" w:eastAsia="Arial" w:cs="Arial"/>
              <w:noProof/>
              <w:color w:val="000000"/>
              <w:sz w:val="19"/>
              <w:szCs w:val="19"/>
            </w:rPr>
          </w:pPr>
        </w:p>
      </w:tc>
    </w:tr>
  </w:tbl>
  <w:p w:rsidR="007E5C8E" w:rsidP="002A334C" w:rsidRDefault="007E5C8E" w14:paraId="3D9C6838" w14:textId="7777777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9" w:lineRule="auto"/>
      <w:ind w:right="59"/>
      <w:rPr>
        <w:rFonts w:ascii="Arial" w:hAnsi="Arial" w:eastAsia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03B06"/>
    <w:multiLevelType w:val="hybridMultilevel"/>
    <w:tmpl w:val="497C865C"/>
    <w:lvl w:ilvl="0" w:tplc="9EF6C04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0A43ED8"/>
    <w:multiLevelType w:val="multilevel"/>
    <w:tmpl w:val="47225D4E"/>
    <w:lvl w:ilvl="0">
      <w:numFmt w:val="bullet"/>
      <w:lvlText w:val="•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2" w15:restartNumberingAfterBreak="0">
    <w:nsid w:val="05E428FA"/>
    <w:multiLevelType w:val="hybridMultilevel"/>
    <w:tmpl w:val="72E2C9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5B68F5"/>
    <w:multiLevelType w:val="hybridMultilevel"/>
    <w:tmpl w:val="801C1D24"/>
    <w:lvl w:ilvl="0" w:tplc="20C2FBA2">
      <w:numFmt w:val="bullet"/>
      <w:lvlText w:val="□"/>
      <w:lvlJc w:val="left"/>
      <w:pPr>
        <w:ind w:left="720" w:hanging="360"/>
      </w:pPr>
      <w:rPr>
        <w:rFonts w:hint="default" w:ascii="Times New Roman" w:hAnsi="Times New Roman" w:eastAsia="Times New Roman" w:cs="Times New Roman"/>
        <w:color w:val="auto"/>
        <w:spacing w:val="-3"/>
        <w:w w:val="89"/>
        <w:sz w:val="24"/>
        <w:szCs w:val="24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34139A9"/>
    <w:multiLevelType w:val="hybridMultilevel"/>
    <w:tmpl w:val="9D485F16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7081693"/>
    <w:multiLevelType w:val="singleLevel"/>
    <w:tmpl w:val="47ECB936"/>
    <w:lvl w:ilvl="0">
      <w:start w:val="1"/>
      <w:numFmt w:val="bullet"/>
      <w:lvlText w:val="•"/>
      <w:lvlJc w:val="left"/>
      <w:pPr>
        <w:tabs>
          <w:tab w:val="num" w:pos="340"/>
        </w:tabs>
        <w:ind w:left="340" w:hanging="340"/>
      </w:pPr>
      <w:rPr>
        <w:rFonts w:hint="default" w:ascii="Arial" w:hAnsi="Arial" w:cs="Arial"/>
        <w:color w:val="auto"/>
        <w:sz w:val="24"/>
      </w:rPr>
    </w:lvl>
  </w:abstractNum>
  <w:abstractNum w:abstractNumId="6" w15:restartNumberingAfterBreak="0">
    <w:nsid w:val="2A16598A"/>
    <w:multiLevelType w:val="hybridMultilevel"/>
    <w:tmpl w:val="A4C49EDC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51B1400"/>
    <w:multiLevelType w:val="hybridMultilevel"/>
    <w:tmpl w:val="8AA2EB32"/>
    <w:lvl w:ilvl="0" w:tplc="9EF6C04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7864548"/>
    <w:multiLevelType w:val="hybridMultilevel"/>
    <w:tmpl w:val="55E47D60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9185ADA"/>
    <w:multiLevelType w:val="hybridMultilevel"/>
    <w:tmpl w:val="217262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7D1D6D"/>
    <w:multiLevelType w:val="hybridMultilevel"/>
    <w:tmpl w:val="4800B2A8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57B91DD2"/>
    <w:multiLevelType w:val="hybridMultilevel"/>
    <w:tmpl w:val="87263E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E5011F"/>
    <w:multiLevelType w:val="multilevel"/>
    <w:tmpl w:val="4AFAE086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6D411AF6"/>
    <w:multiLevelType w:val="hybridMultilevel"/>
    <w:tmpl w:val="FC18EB34"/>
    <w:lvl w:ilvl="0" w:tplc="9EF6C04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4A23A83"/>
    <w:multiLevelType w:val="hybridMultilevel"/>
    <w:tmpl w:val="E1400ACC"/>
    <w:lvl w:ilvl="0" w:tplc="9EF6C04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789662137">
    <w:abstractNumId w:val="13"/>
  </w:num>
  <w:num w:numId="2" w16cid:durableId="54209048">
    <w:abstractNumId w:val="0"/>
  </w:num>
  <w:num w:numId="3" w16cid:durableId="680086153">
    <w:abstractNumId w:val="14"/>
  </w:num>
  <w:num w:numId="4" w16cid:durableId="498152818">
    <w:abstractNumId w:val="2"/>
  </w:num>
  <w:num w:numId="5" w16cid:durableId="995569486">
    <w:abstractNumId w:val="7"/>
  </w:num>
  <w:num w:numId="6" w16cid:durableId="1372342480">
    <w:abstractNumId w:val="12"/>
  </w:num>
  <w:num w:numId="7" w16cid:durableId="967391802">
    <w:abstractNumId w:val="1"/>
  </w:num>
  <w:num w:numId="8" w16cid:durableId="429933815">
    <w:abstractNumId w:val="9"/>
  </w:num>
  <w:num w:numId="9" w16cid:durableId="460852000">
    <w:abstractNumId w:val="11"/>
  </w:num>
  <w:num w:numId="10" w16cid:durableId="824659830">
    <w:abstractNumId w:val="4"/>
  </w:num>
  <w:num w:numId="11" w16cid:durableId="195167860">
    <w:abstractNumId w:val="10"/>
  </w:num>
  <w:num w:numId="12" w16cid:durableId="2092852424">
    <w:abstractNumId w:val="3"/>
  </w:num>
  <w:num w:numId="13" w16cid:durableId="953638805">
    <w:abstractNumId w:val="6"/>
  </w:num>
  <w:num w:numId="14" w16cid:durableId="1471897103">
    <w:abstractNumId w:val="5"/>
  </w:num>
  <w:num w:numId="15" w16cid:durableId="1267230237">
    <w:abstractNumId w:val="8"/>
  </w:num>
  <w:numIdMacAtCleanup w:val="2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90"/>
  <w:proofState w:spelling="clean" w:grammar="dirty"/>
  <w:attachedTemplate r:id="rId1"/>
  <w:trackRevisions w:val="false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361"/>
    <w:rsid w:val="0000078A"/>
    <w:rsid w:val="00001BC6"/>
    <w:rsid w:val="00002260"/>
    <w:rsid w:val="00003172"/>
    <w:rsid w:val="0000342C"/>
    <w:rsid w:val="0000357C"/>
    <w:rsid w:val="00004748"/>
    <w:rsid w:val="00004A06"/>
    <w:rsid w:val="00004F16"/>
    <w:rsid w:val="00005437"/>
    <w:rsid w:val="00005B7E"/>
    <w:rsid w:val="00007187"/>
    <w:rsid w:val="00010B54"/>
    <w:rsid w:val="000118F1"/>
    <w:rsid w:val="0001323A"/>
    <w:rsid w:val="0001509A"/>
    <w:rsid w:val="000207C6"/>
    <w:rsid w:val="00020C5F"/>
    <w:rsid w:val="00021175"/>
    <w:rsid w:val="00022229"/>
    <w:rsid w:val="00022F6E"/>
    <w:rsid w:val="00023159"/>
    <w:rsid w:val="00026886"/>
    <w:rsid w:val="00030DA8"/>
    <w:rsid w:val="00030FA0"/>
    <w:rsid w:val="0003150C"/>
    <w:rsid w:val="0003179B"/>
    <w:rsid w:val="000323FD"/>
    <w:rsid w:val="00033F8D"/>
    <w:rsid w:val="0003613B"/>
    <w:rsid w:val="000371F4"/>
    <w:rsid w:val="00040DA6"/>
    <w:rsid w:val="00042C9E"/>
    <w:rsid w:val="00042F9B"/>
    <w:rsid w:val="000449CE"/>
    <w:rsid w:val="00047AC5"/>
    <w:rsid w:val="00047D4F"/>
    <w:rsid w:val="00051588"/>
    <w:rsid w:val="00051E0D"/>
    <w:rsid w:val="000527E4"/>
    <w:rsid w:val="00053F6C"/>
    <w:rsid w:val="00054465"/>
    <w:rsid w:val="00055542"/>
    <w:rsid w:val="00056EDC"/>
    <w:rsid w:val="0005700A"/>
    <w:rsid w:val="000629D1"/>
    <w:rsid w:val="00063925"/>
    <w:rsid w:val="00064122"/>
    <w:rsid w:val="00064D73"/>
    <w:rsid w:val="00066881"/>
    <w:rsid w:val="00067C3E"/>
    <w:rsid w:val="0007128D"/>
    <w:rsid w:val="00071D71"/>
    <w:rsid w:val="00072E9D"/>
    <w:rsid w:val="000734FB"/>
    <w:rsid w:val="000770EB"/>
    <w:rsid w:val="00077485"/>
    <w:rsid w:val="00077D16"/>
    <w:rsid w:val="00081BA8"/>
    <w:rsid w:val="00082175"/>
    <w:rsid w:val="000825A6"/>
    <w:rsid w:val="000830F6"/>
    <w:rsid w:val="0008317B"/>
    <w:rsid w:val="00083451"/>
    <w:rsid w:val="00084615"/>
    <w:rsid w:val="000870C2"/>
    <w:rsid w:val="00087BEB"/>
    <w:rsid w:val="000931B6"/>
    <w:rsid w:val="0009347B"/>
    <w:rsid w:val="000A0720"/>
    <w:rsid w:val="000A1005"/>
    <w:rsid w:val="000A5D00"/>
    <w:rsid w:val="000A6324"/>
    <w:rsid w:val="000A7D6B"/>
    <w:rsid w:val="000B0434"/>
    <w:rsid w:val="000B0583"/>
    <w:rsid w:val="000B0604"/>
    <w:rsid w:val="000B2416"/>
    <w:rsid w:val="000B595E"/>
    <w:rsid w:val="000B6199"/>
    <w:rsid w:val="000B65DB"/>
    <w:rsid w:val="000B66FE"/>
    <w:rsid w:val="000B6EEA"/>
    <w:rsid w:val="000C1F14"/>
    <w:rsid w:val="000C365E"/>
    <w:rsid w:val="000C55A2"/>
    <w:rsid w:val="000C56F6"/>
    <w:rsid w:val="000C6076"/>
    <w:rsid w:val="000C6AE3"/>
    <w:rsid w:val="000C6E40"/>
    <w:rsid w:val="000C7453"/>
    <w:rsid w:val="000D0076"/>
    <w:rsid w:val="000D445C"/>
    <w:rsid w:val="000D6ED1"/>
    <w:rsid w:val="000D6F43"/>
    <w:rsid w:val="000E1691"/>
    <w:rsid w:val="000E19C1"/>
    <w:rsid w:val="000E4DE0"/>
    <w:rsid w:val="000E572A"/>
    <w:rsid w:val="000E65A1"/>
    <w:rsid w:val="000E67C1"/>
    <w:rsid w:val="000E6A5D"/>
    <w:rsid w:val="000F1FA1"/>
    <w:rsid w:val="000F3078"/>
    <w:rsid w:val="000F4463"/>
    <w:rsid w:val="000F4F0B"/>
    <w:rsid w:val="000F563C"/>
    <w:rsid w:val="000F79CE"/>
    <w:rsid w:val="000F7B56"/>
    <w:rsid w:val="00101353"/>
    <w:rsid w:val="0010342F"/>
    <w:rsid w:val="00104084"/>
    <w:rsid w:val="00104292"/>
    <w:rsid w:val="001061EE"/>
    <w:rsid w:val="0010630A"/>
    <w:rsid w:val="00106E3D"/>
    <w:rsid w:val="001104D9"/>
    <w:rsid w:val="00110D85"/>
    <w:rsid w:val="00111B2C"/>
    <w:rsid w:val="00112DF8"/>
    <w:rsid w:val="001130A8"/>
    <w:rsid w:val="00113941"/>
    <w:rsid w:val="00114473"/>
    <w:rsid w:val="00115CE2"/>
    <w:rsid w:val="001164F6"/>
    <w:rsid w:val="00116C77"/>
    <w:rsid w:val="001176DD"/>
    <w:rsid w:val="00117AE0"/>
    <w:rsid w:val="0012071C"/>
    <w:rsid w:val="0012126E"/>
    <w:rsid w:val="00121673"/>
    <w:rsid w:val="0012183F"/>
    <w:rsid w:val="00123444"/>
    <w:rsid w:val="00123E27"/>
    <w:rsid w:val="00125D40"/>
    <w:rsid w:val="001267D5"/>
    <w:rsid w:val="00130143"/>
    <w:rsid w:val="00130488"/>
    <w:rsid w:val="00131049"/>
    <w:rsid w:val="0013266E"/>
    <w:rsid w:val="0013426D"/>
    <w:rsid w:val="00134A06"/>
    <w:rsid w:val="001359C9"/>
    <w:rsid w:val="0013657A"/>
    <w:rsid w:val="0014118A"/>
    <w:rsid w:val="00141E56"/>
    <w:rsid w:val="0014218C"/>
    <w:rsid w:val="001455D0"/>
    <w:rsid w:val="00145E8A"/>
    <w:rsid w:val="00147713"/>
    <w:rsid w:val="00150602"/>
    <w:rsid w:val="00152714"/>
    <w:rsid w:val="00153BBF"/>
    <w:rsid w:val="00153C61"/>
    <w:rsid w:val="00153DE0"/>
    <w:rsid w:val="00156178"/>
    <w:rsid w:val="00156F19"/>
    <w:rsid w:val="00156FB3"/>
    <w:rsid w:val="00160864"/>
    <w:rsid w:val="001618B0"/>
    <w:rsid w:val="00163EA1"/>
    <w:rsid w:val="0016507B"/>
    <w:rsid w:val="001653B1"/>
    <w:rsid w:val="00165D48"/>
    <w:rsid w:val="001660D3"/>
    <w:rsid w:val="00167674"/>
    <w:rsid w:val="001704CB"/>
    <w:rsid w:val="001704E2"/>
    <w:rsid w:val="00171964"/>
    <w:rsid w:val="00171D04"/>
    <w:rsid w:val="00177A63"/>
    <w:rsid w:val="001800C5"/>
    <w:rsid w:val="001807B7"/>
    <w:rsid w:val="0018138E"/>
    <w:rsid w:val="00181805"/>
    <w:rsid w:val="00181CB8"/>
    <w:rsid w:val="001822AD"/>
    <w:rsid w:val="00182760"/>
    <w:rsid w:val="00182A21"/>
    <w:rsid w:val="00184329"/>
    <w:rsid w:val="001843C5"/>
    <w:rsid w:val="001859B7"/>
    <w:rsid w:val="001873B6"/>
    <w:rsid w:val="00187729"/>
    <w:rsid w:val="00192A89"/>
    <w:rsid w:val="0019346D"/>
    <w:rsid w:val="00194172"/>
    <w:rsid w:val="001944EE"/>
    <w:rsid w:val="00196055"/>
    <w:rsid w:val="0019720C"/>
    <w:rsid w:val="00197648"/>
    <w:rsid w:val="001A112F"/>
    <w:rsid w:val="001A1592"/>
    <w:rsid w:val="001A1700"/>
    <w:rsid w:val="001A19D8"/>
    <w:rsid w:val="001A1B31"/>
    <w:rsid w:val="001A3105"/>
    <w:rsid w:val="001A4C52"/>
    <w:rsid w:val="001A658A"/>
    <w:rsid w:val="001A6FFB"/>
    <w:rsid w:val="001B1445"/>
    <w:rsid w:val="001B34FB"/>
    <w:rsid w:val="001B4734"/>
    <w:rsid w:val="001B4CAE"/>
    <w:rsid w:val="001B5062"/>
    <w:rsid w:val="001B73C3"/>
    <w:rsid w:val="001B7DAC"/>
    <w:rsid w:val="001C2FA1"/>
    <w:rsid w:val="001C490C"/>
    <w:rsid w:val="001D3949"/>
    <w:rsid w:val="001D6DE1"/>
    <w:rsid w:val="001D7C72"/>
    <w:rsid w:val="001E1C5A"/>
    <w:rsid w:val="001E2421"/>
    <w:rsid w:val="001E2A5F"/>
    <w:rsid w:val="001E4DEB"/>
    <w:rsid w:val="001E65C7"/>
    <w:rsid w:val="001E7706"/>
    <w:rsid w:val="001E771E"/>
    <w:rsid w:val="001F2510"/>
    <w:rsid w:val="001F3785"/>
    <w:rsid w:val="001F3D01"/>
    <w:rsid w:val="001F5DBA"/>
    <w:rsid w:val="001F63F8"/>
    <w:rsid w:val="001F66CB"/>
    <w:rsid w:val="001F7F98"/>
    <w:rsid w:val="002005F3"/>
    <w:rsid w:val="00201B4C"/>
    <w:rsid w:val="00201E2B"/>
    <w:rsid w:val="00202BB8"/>
    <w:rsid w:val="00202D50"/>
    <w:rsid w:val="00205FD9"/>
    <w:rsid w:val="002065CE"/>
    <w:rsid w:val="00207F20"/>
    <w:rsid w:val="00211A3D"/>
    <w:rsid w:val="00212D31"/>
    <w:rsid w:val="002130F0"/>
    <w:rsid w:val="002172FF"/>
    <w:rsid w:val="00217B08"/>
    <w:rsid w:val="00217E7A"/>
    <w:rsid w:val="00223B04"/>
    <w:rsid w:val="00224C27"/>
    <w:rsid w:val="00224FA9"/>
    <w:rsid w:val="00224FE8"/>
    <w:rsid w:val="00232460"/>
    <w:rsid w:val="00233BE6"/>
    <w:rsid w:val="00233E8B"/>
    <w:rsid w:val="0023450C"/>
    <w:rsid w:val="002356BB"/>
    <w:rsid w:val="002368D9"/>
    <w:rsid w:val="00236E04"/>
    <w:rsid w:val="00237B32"/>
    <w:rsid w:val="00237CA5"/>
    <w:rsid w:val="00241313"/>
    <w:rsid w:val="00244165"/>
    <w:rsid w:val="002449EF"/>
    <w:rsid w:val="0024555F"/>
    <w:rsid w:val="00246056"/>
    <w:rsid w:val="002472D2"/>
    <w:rsid w:val="00254A31"/>
    <w:rsid w:val="0025582E"/>
    <w:rsid w:val="00255D29"/>
    <w:rsid w:val="00257029"/>
    <w:rsid w:val="002571C8"/>
    <w:rsid w:val="00257CEB"/>
    <w:rsid w:val="0026059D"/>
    <w:rsid w:val="00260D90"/>
    <w:rsid w:val="00261CE7"/>
    <w:rsid w:val="00262C28"/>
    <w:rsid w:val="00263D4C"/>
    <w:rsid w:val="002653EF"/>
    <w:rsid w:val="00265E0D"/>
    <w:rsid w:val="00265F0B"/>
    <w:rsid w:val="00265F6F"/>
    <w:rsid w:val="002660B4"/>
    <w:rsid w:val="002660CC"/>
    <w:rsid w:val="002669B2"/>
    <w:rsid w:val="00267A3E"/>
    <w:rsid w:val="00267E11"/>
    <w:rsid w:val="0027005D"/>
    <w:rsid w:val="002718EC"/>
    <w:rsid w:val="002754AB"/>
    <w:rsid w:val="00276F7F"/>
    <w:rsid w:val="00277909"/>
    <w:rsid w:val="0028048E"/>
    <w:rsid w:val="0028123E"/>
    <w:rsid w:val="00282E05"/>
    <w:rsid w:val="002848D5"/>
    <w:rsid w:val="00285FA1"/>
    <w:rsid w:val="00286570"/>
    <w:rsid w:val="002865D8"/>
    <w:rsid w:val="00286FC5"/>
    <w:rsid w:val="0028726A"/>
    <w:rsid w:val="00287C54"/>
    <w:rsid w:val="00290EC8"/>
    <w:rsid w:val="00292761"/>
    <w:rsid w:val="00292C8B"/>
    <w:rsid w:val="00292D61"/>
    <w:rsid w:val="00293184"/>
    <w:rsid w:val="00295B11"/>
    <w:rsid w:val="00295D91"/>
    <w:rsid w:val="00296BF2"/>
    <w:rsid w:val="00296CB8"/>
    <w:rsid w:val="00296FFC"/>
    <w:rsid w:val="00297232"/>
    <w:rsid w:val="00297A82"/>
    <w:rsid w:val="002A1711"/>
    <w:rsid w:val="002A281E"/>
    <w:rsid w:val="002A2A3C"/>
    <w:rsid w:val="002A334C"/>
    <w:rsid w:val="002A3F47"/>
    <w:rsid w:val="002A46E0"/>
    <w:rsid w:val="002A5C19"/>
    <w:rsid w:val="002A5DE3"/>
    <w:rsid w:val="002B0612"/>
    <w:rsid w:val="002B08C9"/>
    <w:rsid w:val="002B0D21"/>
    <w:rsid w:val="002B0D8B"/>
    <w:rsid w:val="002B27A1"/>
    <w:rsid w:val="002B38E9"/>
    <w:rsid w:val="002B4504"/>
    <w:rsid w:val="002B56E4"/>
    <w:rsid w:val="002B56E9"/>
    <w:rsid w:val="002B6DAB"/>
    <w:rsid w:val="002B7BB1"/>
    <w:rsid w:val="002B7BEC"/>
    <w:rsid w:val="002C186C"/>
    <w:rsid w:val="002C1ED3"/>
    <w:rsid w:val="002C2B6C"/>
    <w:rsid w:val="002C37D1"/>
    <w:rsid w:val="002C493A"/>
    <w:rsid w:val="002C4F7A"/>
    <w:rsid w:val="002C575F"/>
    <w:rsid w:val="002C6895"/>
    <w:rsid w:val="002C69DE"/>
    <w:rsid w:val="002C7357"/>
    <w:rsid w:val="002C790F"/>
    <w:rsid w:val="002D24D4"/>
    <w:rsid w:val="002D3CD9"/>
    <w:rsid w:val="002E0D9B"/>
    <w:rsid w:val="002E12D9"/>
    <w:rsid w:val="002E2355"/>
    <w:rsid w:val="002E3F13"/>
    <w:rsid w:val="002E4993"/>
    <w:rsid w:val="002E4F9A"/>
    <w:rsid w:val="002E7E1D"/>
    <w:rsid w:val="002E7E3A"/>
    <w:rsid w:val="002F037B"/>
    <w:rsid w:val="002F09FD"/>
    <w:rsid w:val="002F257D"/>
    <w:rsid w:val="002F26B6"/>
    <w:rsid w:val="002F2F0E"/>
    <w:rsid w:val="002F4FF9"/>
    <w:rsid w:val="002F76B5"/>
    <w:rsid w:val="002F7785"/>
    <w:rsid w:val="002F79B7"/>
    <w:rsid w:val="003004EB"/>
    <w:rsid w:val="00300662"/>
    <w:rsid w:val="00300D12"/>
    <w:rsid w:val="00302A46"/>
    <w:rsid w:val="00303081"/>
    <w:rsid w:val="00304C9C"/>
    <w:rsid w:val="00306CCB"/>
    <w:rsid w:val="003071B8"/>
    <w:rsid w:val="003106D0"/>
    <w:rsid w:val="003120DC"/>
    <w:rsid w:val="003122C7"/>
    <w:rsid w:val="00314A01"/>
    <w:rsid w:val="00316C59"/>
    <w:rsid w:val="00320618"/>
    <w:rsid w:val="003211A7"/>
    <w:rsid w:val="0032127A"/>
    <w:rsid w:val="0032170F"/>
    <w:rsid w:val="003220BC"/>
    <w:rsid w:val="003238CA"/>
    <w:rsid w:val="00324661"/>
    <w:rsid w:val="00331F9F"/>
    <w:rsid w:val="003327D6"/>
    <w:rsid w:val="00332ED0"/>
    <w:rsid w:val="00333A7F"/>
    <w:rsid w:val="00335282"/>
    <w:rsid w:val="003360F9"/>
    <w:rsid w:val="00337D43"/>
    <w:rsid w:val="00337DD8"/>
    <w:rsid w:val="00341547"/>
    <w:rsid w:val="00342CB7"/>
    <w:rsid w:val="00343999"/>
    <w:rsid w:val="003446B8"/>
    <w:rsid w:val="0034485F"/>
    <w:rsid w:val="0034656A"/>
    <w:rsid w:val="00347077"/>
    <w:rsid w:val="003475A2"/>
    <w:rsid w:val="00347BBF"/>
    <w:rsid w:val="0035012F"/>
    <w:rsid w:val="003501C1"/>
    <w:rsid w:val="00350B1C"/>
    <w:rsid w:val="00351E72"/>
    <w:rsid w:val="0035218C"/>
    <w:rsid w:val="00352FFF"/>
    <w:rsid w:val="00354A6F"/>
    <w:rsid w:val="00355ADC"/>
    <w:rsid w:val="00356509"/>
    <w:rsid w:val="00356A2F"/>
    <w:rsid w:val="003658FE"/>
    <w:rsid w:val="00365A67"/>
    <w:rsid w:val="00365AEC"/>
    <w:rsid w:val="00367BB6"/>
    <w:rsid w:val="003702C5"/>
    <w:rsid w:val="00371152"/>
    <w:rsid w:val="00374915"/>
    <w:rsid w:val="00374AE6"/>
    <w:rsid w:val="003758CB"/>
    <w:rsid w:val="0037678E"/>
    <w:rsid w:val="003779A9"/>
    <w:rsid w:val="003824F7"/>
    <w:rsid w:val="00384AD3"/>
    <w:rsid w:val="00384C91"/>
    <w:rsid w:val="00385E68"/>
    <w:rsid w:val="00390086"/>
    <w:rsid w:val="0039081D"/>
    <w:rsid w:val="00392217"/>
    <w:rsid w:val="00393F3B"/>
    <w:rsid w:val="00395238"/>
    <w:rsid w:val="003954CD"/>
    <w:rsid w:val="003957F5"/>
    <w:rsid w:val="003A4CE8"/>
    <w:rsid w:val="003B5112"/>
    <w:rsid w:val="003B6C61"/>
    <w:rsid w:val="003B737B"/>
    <w:rsid w:val="003C2086"/>
    <w:rsid w:val="003C3077"/>
    <w:rsid w:val="003C32FA"/>
    <w:rsid w:val="003C4944"/>
    <w:rsid w:val="003D1F7D"/>
    <w:rsid w:val="003D1FDD"/>
    <w:rsid w:val="003D236F"/>
    <w:rsid w:val="003D4649"/>
    <w:rsid w:val="003D5006"/>
    <w:rsid w:val="003D6175"/>
    <w:rsid w:val="003D7659"/>
    <w:rsid w:val="003E0EB9"/>
    <w:rsid w:val="003E5A62"/>
    <w:rsid w:val="003E6C6A"/>
    <w:rsid w:val="003F0166"/>
    <w:rsid w:val="003F06D4"/>
    <w:rsid w:val="003F1CEC"/>
    <w:rsid w:val="003F4855"/>
    <w:rsid w:val="003F49BC"/>
    <w:rsid w:val="003F4AC4"/>
    <w:rsid w:val="003F4FE3"/>
    <w:rsid w:val="0040088A"/>
    <w:rsid w:val="00400917"/>
    <w:rsid w:val="00406619"/>
    <w:rsid w:val="00412282"/>
    <w:rsid w:val="004142F6"/>
    <w:rsid w:val="0041779B"/>
    <w:rsid w:val="00417BDE"/>
    <w:rsid w:val="00423CAB"/>
    <w:rsid w:val="00423CE3"/>
    <w:rsid w:val="00424B74"/>
    <w:rsid w:val="004268E1"/>
    <w:rsid w:val="00426F3A"/>
    <w:rsid w:val="00427AE3"/>
    <w:rsid w:val="00431838"/>
    <w:rsid w:val="00432614"/>
    <w:rsid w:val="004331E4"/>
    <w:rsid w:val="00436212"/>
    <w:rsid w:val="0043621B"/>
    <w:rsid w:val="00437280"/>
    <w:rsid w:val="00437EA7"/>
    <w:rsid w:val="004403B2"/>
    <w:rsid w:val="00445E22"/>
    <w:rsid w:val="00450CA3"/>
    <w:rsid w:val="00452522"/>
    <w:rsid w:val="004534FD"/>
    <w:rsid w:val="00454128"/>
    <w:rsid w:val="004545CB"/>
    <w:rsid w:val="00456C5A"/>
    <w:rsid w:val="004579E2"/>
    <w:rsid w:val="004603A8"/>
    <w:rsid w:val="004636C3"/>
    <w:rsid w:val="00463CBB"/>
    <w:rsid w:val="00467E3B"/>
    <w:rsid w:val="004703CE"/>
    <w:rsid w:val="004704DF"/>
    <w:rsid w:val="004709CA"/>
    <w:rsid w:val="00470EE5"/>
    <w:rsid w:val="00470FC9"/>
    <w:rsid w:val="0047339E"/>
    <w:rsid w:val="004734DF"/>
    <w:rsid w:val="00473737"/>
    <w:rsid w:val="00475708"/>
    <w:rsid w:val="004767CB"/>
    <w:rsid w:val="00480E9D"/>
    <w:rsid w:val="004848CC"/>
    <w:rsid w:val="004850D8"/>
    <w:rsid w:val="00485D6E"/>
    <w:rsid w:val="00486FAB"/>
    <w:rsid w:val="00487478"/>
    <w:rsid w:val="00487BC0"/>
    <w:rsid w:val="00491DF1"/>
    <w:rsid w:val="00493764"/>
    <w:rsid w:val="004943F8"/>
    <w:rsid w:val="0049570F"/>
    <w:rsid w:val="00495768"/>
    <w:rsid w:val="0049617D"/>
    <w:rsid w:val="00496183"/>
    <w:rsid w:val="004966EC"/>
    <w:rsid w:val="0049720E"/>
    <w:rsid w:val="004A10EE"/>
    <w:rsid w:val="004A2076"/>
    <w:rsid w:val="004A24D2"/>
    <w:rsid w:val="004A2787"/>
    <w:rsid w:val="004A28DA"/>
    <w:rsid w:val="004A344E"/>
    <w:rsid w:val="004A3702"/>
    <w:rsid w:val="004A4199"/>
    <w:rsid w:val="004A5B0F"/>
    <w:rsid w:val="004A5B71"/>
    <w:rsid w:val="004A6588"/>
    <w:rsid w:val="004A7A22"/>
    <w:rsid w:val="004B0E68"/>
    <w:rsid w:val="004B14AA"/>
    <w:rsid w:val="004B2FA7"/>
    <w:rsid w:val="004B387D"/>
    <w:rsid w:val="004B3FBD"/>
    <w:rsid w:val="004B4105"/>
    <w:rsid w:val="004B4387"/>
    <w:rsid w:val="004B51BF"/>
    <w:rsid w:val="004B7B93"/>
    <w:rsid w:val="004B7C00"/>
    <w:rsid w:val="004B7E39"/>
    <w:rsid w:val="004C0C4E"/>
    <w:rsid w:val="004C27A2"/>
    <w:rsid w:val="004C4077"/>
    <w:rsid w:val="004C40F4"/>
    <w:rsid w:val="004C5874"/>
    <w:rsid w:val="004D0128"/>
    <w:rsid w:val="004D1D4A"/>
    <w:rsid w:val="004D1F45"/>
    <w:rsid w:val="004D22DC"/>
    <w:rsid w:val="004D4B93"/>
    <w:rsid w:val="004D56E2"/>
    <w:rsid w:val="004D5DC6"/>
    <w:rsid w:val="004E14D8"/>
    <w:rsid w:val="004E4453"/>
    <w:rsid w:val="004E5E23"/>
    <w:rsid w:val="004E6C21"/>
    <w:rsid w:val="004E7229"/>
    <w:rsid w:val="004E7D00"/>
    <w:rsid w:val="004E7E0E"/>
    <w:rsid w:val="004F03DB"/>
    <w:rsid w:val="004F29FB"/>
    <w:rsid w:val="004F6C2A"/>
    <w:rsid w:val="004F6F10"/>
    <w:rsid w:val="004F7D94"/>
    <w:rsid w:val="00501C02"/>
    <w:rsid w:val="005026C9"/>
    <w:rsid w:val="00503C07"/>
    <w:rsid w:val="005078A6"/>
    <w:rsid w:val="0050798E"/>
    <w:rsid w:val="00512DEE"/>
    <w:rsid w:val="00512FD7"/>
    <w:rsid w:val="00513B91"/>
    <w:rsid w:val="00513E62"/>
    <w:rsid w:val="00515892"/>
    <w:rsid w:val="0051596C"/>
    <w:rsid w:val="0051720A"/>
    <w:rsid w:val="00517780"/>
    <w:rsid w:val="00517A77"/>
    <w:rsid w:val="00517D21"/>
    <w:rsid w:val="00520314"/>
    <w:rsid w:val="00523CBC"/>
    <w:rsid w:val="00523FF4"/>
    <w:rsid w:val="005279AC"/>
    <w:rsid w:val="005300BE"/>
    <w:rsid w:val="00533694"/>
    <w:rsid w:val="00533E7B"/>
    <w:rsid w:val="005362B9"/>
    <w:rsid w:val="0053671A"/>
    <w:rsid w:val="00537FFE"/>
    <w:rsid w:val="0054512E"/>
    <w:rsid w:val="00546BB9"/>
    <w:rsid w:val="00547DB7"/>
    <w:rsid w:val="005505ED"/>
    <w:rsid w:val="0055132C"/>
    <w:rsid w:val="00552257"/>
    <w:rsid w:val="00554193"/>
    <w:rsid w:val="00554236"/>
    <w:rsid w:val="005542C5"/>
    <w:rsid w:val="00554CA6"/>
    <w:rsid w:val="00554EFF"/>
    <w:rsid w:val="005554D8"/>
    <w:rsid w:val="00555DB9"/>
    <w:rsid w:val="00557CF8"/>
    <w:rsid w:val="00557F5D"/>
    <w:rsid w:val="00557FA9"/>
    <w:rsid w:val="00557FC7"/>
    <w:rsid w:val="0056086F"/>
    <w:rsid w:val="005624D9"/>
    <w:rsid w:val="00562D01"/>
    <w:rsid w:val="005641AD"/>
    <w:rsid w:val="00567B02"/>
    <w:rsid w:val="00567EFE"/>
    <w:rsid w:val="005706DC"/>
    <w:rsid w:val="005707E4"/>
    <w:rsid w:val="00572619"/>
    <w:rsid w:val="00576A6B"/>
    <w:rsid w:val="005774AF"/>
    <w:rsid w:val="005804AB"/>
    <w:rsid w:val="00581BC9"/>
    <w:rsid w:val="0058274A"/>
    <w:rsid w:val="005832AE"/>
    <w:rsid w:val="005839A3"/>
    <w:rsid w:val="00584C04"/>
    <w:rsid w:val="00585DCF"/>
    <w:rsid w:val="0059010B"/>
    <w:rsid w:val="00593C5B"/>
    <w:rsid w:val="00596904"/>
    <w:rsid w:val="00596ABB"/>
    <w:rsid w:val="00597E16"/>
    <w:rsid w:val="005A01A2"/>
    <w:rsid w:val="005A021F"/>
    <w:rsid w:val="005A09A6"/>
    <w:rsid w:val="005A0AD1"/>
    <w:rsid w:val="005A3248"/>
    <w:rsid w:val="005A35BC"/>
    <w:rsid w:val="005A4456"/>
    <w:rsid w:val="005B2EF0"/>
    <w:rsid w:val="005B4223"/>
    <w:rsid w:val="005B589B"/>
    <w:rsid w:val="005C021A"/>
    <w:rsid w:val="005C130E"/>
    <w:rsid w:val="005C20B3"/>
    <w:rsid w:val="005C3B8D"/>
    <w:rsid w:val="005C3DB6"/>
    <w:rsid w:val="005C4C54"/>
    <w:rsid w:val="005C4CA7"/>
    <w:rsid w:val="005C5EB6"/>
    <w:rsid w:val="005C73DF"/>
    <w:rsid w:val="005D18E4"/>
    <w:rsid w:val="005D28B2"/>
    <w:rsid w:val="005D48D2"/>
    <w:rsid w:val="005D4BCB"/>
    <w:rsid w:val="005D5C88"/>
    <w:rsid w:val="005D6646"/>
    <w:rsid w:val="005E021D"/>
    <w:rsid w:val="005E18A2"/>
    <w:rsid w:val="005E2A1D"/>
    <w:rsid w:val="005E30D8"/>
    <w:rsid w:val="005E3746"/>
    <w:rsid w:val="005E44CE"/>
    <w:rsid w:val="005E5DE4"/>
    <w:rsid w:val="005E5E96"/>
    <w:rsid w:val="005E680D"/>
    <w:rsid w:val="005F3C94"/>
    <w:rsid w:val="005F3DC5"/>
    <w:rsid w:val="005F4AFC"/>
    <w:rsid w:val="005F4E9F"/>
    <w:rsid w:val="005F4F56"/>
    <w:rsid w:val="005F5003"/>
    <w:rsid w:val="005F5B6B"/>
    <w:rsid w:val="005F66F6"/>
    <w:rsid w:val="005F71F7"/>
    <w:rsid w:val="005F7B32"/>
    <w:rsid w:val="006001AE"/>
    <w:rsid w:val="0060115E"/>
    <w:rsid w:val="006013DC"/>
    <w:rsid w:val="00601AC5"/>
    <w:rsid w:val="00602789"/>
    <w:rsid w:val="006077BD"/>
    <w:rsid w:val="006105F4"/>
    <w:rsid w:val="006112CF"/>
    <w:rsid w:val="006116DD"/>
    <w:rsid w:val="0061177D"/>
    <w:rsid w:val="006122CD"/>
    <w:rsid w:val="00613FBA"/>
    <w:rsid w:val="00615BAD"/>
    <w:rsid w:val="0062077C"/>
    <w:rsid w:val="00620DF3"/>
    <w:rsid w:val="00621F87"/>
    <w:rsid w:val="00621FE4"/>
    <w:rsid w:val="00622219"/>
    <w:rsid w:val="00624D63"/>
    <w:rsid w:val="006256D6"/>
    <w:rsid w:val="00625E9A"/>
    <w:rsid w:val="00626F72"/>
    <w:rsid w:val="00627799"/>
    <w:rsid w:val="00632CD9"/>
    <w:rsid w:val="006340CB"/>
    <w:rsid w:val="006341D4"/>
    <w:rsid w:val="006345B1"/>
    <w:rsid w:val="00635385"/>
    <w:rsid w:val="006367ED"/>
    <w:rsid w:val="00636930"/>
    <w:rsid w:val="00636CA6"/>
    <w:rsid w:val="0063767E"/>
    <w:rsid w:val="00640C78"/>
    <w:rsid w:val="006423EF"/>
    <w:rsid w:val="00642582"/>
    <w:rsid w:val="00642A22"/>
    <w:rsid w:val="00643534"/>
    <w:rsid w:val="006446B5"/>
    <w:rsid w:val="0064559A"/>
    <w:rsid w:val="00645CC3"/>
    <w:rsid w:val="006470CB"/>
    <w:rsid w:val="00647256"/>
    <w:rsid w:val="006476DD"/>
    <w:rsid w:val="00647A2E"/>
    <w:rsid w:val="00647B3E"/>
    <w:rsid w:val="00647CA3"/>
    <w:rsid w:val="0065057E"/>
    <w:rsid w:val="00650AFE"/>
    <w:rsid w:val="006510B7"/>
    <w:rsid w:val="00654506"/>
    <w:rsid w:val="0065582C"/>
    <w:rsid w:val="0065686C"/>
    <w:rsid w:val="0065735D"/>
    <w:rsid w:val="00657C03"/>
    <w:rsid w:val="006606DF"/>
    <w:rsid w:val="006607BD"/>
    <w:rsid w:val="00660942"/>
    <w:rsid w:val="0066360A"/>
    <w:rsid w:val="00664151"/>
    <w:rsid w:val="00664180"/>
    <w:rsid w:val="00665E1C"/>
    <w:rsid w:val="00667FE5"/>
    <w:rsid w:val="006707CA"/>
    <w:rsid w:val="00673C0B"/>
    <w:rsid w:val="00674657"/>
    <w:rsid w:val="00677E48"/>
    <w:rsid w:val="006801B1"/>
    <w:rsid w:val="00682CDB"/>
    <w:rsid w:val="00683C1B"/>
    <w:rsid w:val="00684621"/>
    <w:rsid w:val="006858A4"/>
    <w:rsid w:val="00686021"/>
    <w:rsid w:val="00686CC1"/>
    <w:rsid w:val="006875D4"/>
    <w:rsid w:val="00690B52"/>
    <w:rsid w:val="00691016"/>
    <w:rsid w:val="006927D2"/>
    <w:rsid w:val="006938B0"/>
    <w:rsid w:val="0069405D"/>
    <w:rsid w:val="0069434F"/>
    <w:rsid w:val="00694CB4"/>
    <w:rsid w:val="00696ADA"/>
    <w:rsid w:val="00696B73"/>
    <w:rsid w:val="006A049A"/>
    <w:rsid w:val="006A0611"/>
    <w:rsid w:val="006A0A37"/>
    <w:rsid w:val="006A1755"/>
    <w:rsid w:val="006A3397"/>
    <w:rsid w:val="006A391E"/>
    <w:rsid w:val="006A3E92"/>
    <w:rsid w:val="006A429C"/>
    <w:rsid w:val="006A463D"/>
    <w:rsid w:val="006A475C"/>
    <w:rsid w:val="006A55F1"/>
    <w:rsid w:val="006A675D"/>
    <w:rsid w:val="006A6F98"/>
    <w:rsid w:val="006B0591"/>
    <w:rsid w:val="006B13C4"/>
    <w:rsid w:val="006B2049"/>
    <w:rsid w:val="006B26CB"/>
    <w:rsid w:val="006B2FE1"/>
    <w:rsid w:val="006B3833"/>
    <w:rsid w:val="006B39DC"/>
    <w:rsid w:val="006B4442"/>
    <w:rsid w:val="006B662D"/>
    <w:rsid w:val="006C03FA"/>
    <w:rsid w:val="006C07F5"/>
    <w:rsid w:val="006C101C"/>
    <w:rsid w:val="006C242B"/>
    <w:rsid w:val="006C3307"/>
    <w:rsid w:val="006C3377"/>
    <w:rsid w:val="006C41E4"/>
    <w:rsid w:val="006C4288"/>
    <w:rsid w:val="006C625C"/>
    <w:rsid w:val="006D17C9"/>
    <w:rsid w:val="006D39D4"/>
    <w:rsid w:val="006E0234"/>
    <w:rsid w:val="006E16AE"/>
    <w:rsid w:val="006E1A72"/>
    <w:rsid w:val="006E1F5D"/>
    <w:rsid w:val="006E2A77"/>
    <w:rsid w:val="006E45EB"/>
    <w:rsid w:val="006E7012"/>
    <w:rsid w:val="006E7405"/>
    <w:rsid w:val="006F10B5"/>
    <w:rsid w:val="006F1D5F"/>
    <w:rsid w:val="006F28D7"/>
    <w:rsid w:val="006F2D7A"/>
    <w:rsid w:val="006F4C38"/>
    <w:rsid w:val="006F5971"/>
    <w:rsid w:val="006F619B"/>
    <w:rsid w:val="00701DC5"/>
    <w:rsid w:val="00702390"/>
    <w:rsid w:val="007031F5"/>
    <w:rsid w:val="00703BC8"/>
    <w:rsid w:val="00704AAE"/>
    <w:rsid w:val="00704CC2"/>
    <w:rsid w:val="007053B0"/>
    <w:rsid w:val="00706085"/>
    <w:rsid w:val="00706BC8"/>
    <w:rsid w:val="007078E4"/>
    <w:rsid w:val="00710053"/>
    <w:rsid w:val="007135F0"/>
    <w:rsid w:val="00713B1D"/>
    <w:rsid w:val="00714A3F"/>
    <w:rsid w:val="0071626B"/>
    <w:rsid w:val="00716D3B"/>
    <w:rsid w:val="007176C9"/>
    <w:rsid w:val="0072007C"/>
    <w:rsid w:val="007205C6"/>
    <w:rsid w:val="00721691"/>
    <w:rsid w:val="00723596"/>
    <w:rsid w:val="00724D14"/>
    <w:rsid w:val="00725557"/>
    <w:rsid w:val="00725C17"/>
    <w:rsid w:val="007271FF"/>
    <w:rsid w:val="00727E57"/>
    <w:rsid w:val="007308D4"/>
    <w:rsid w:val="007317CA"/>
    <w:rsid w:val="007331E9"/>
    <w:rsid w:val="00733589"/>
    <w:rsid w:val="0073513F"/>
    <w:rsid w:val="00741C76"/>
    <w:rsid w:val="0074337C"/>
    <w:rsid w:val="0074346A"/>
    <w:rsid w:val="00746FB1"/>
    <w:rsid w:val="00754A51"/>
    <w:rsid w:val="00754A7F"/>
    <w:rsid w:val="00755D0A"/>
    <w:rsid w:val="007560A8"/>
    <w:rsid w:val="00756401"/>
    <w:rsid w:val="00756DC3"/>
    <w:rsid w:val="00761AF3"/>
    <w:rsid w:val="00763835"/>
    <w:rsid w:val="007654DC"/>
    <w:rsid w:val="00765A03"/>
    <w:rsid w:val="007665A4"/>
    <w:rsid w:val="00766F47"/>
    <w:rsid w:val="007673B6"/>
    <w:rsid w:val="0077093F"/>
    <w:rsid w:val="00770D59"/>
    <w:rsid w:val="0077214F"/>
    <w:rsid w:val="00772907"/>
    <w:rsid w:val="00775AC0"/>
    <w:rsid w:val="00775D68"/>
    <w:rsid w:val="00776BEB"/>
    <w:rsid w:val="00783039"/>
    <w:rsid w:val="00783F3B"/>
    <w:rsid w:val="00784AE0"/>
    <w:rsid w:val="00784C97"/>
    <w:rsid w:val="00785063"/>
    <w:rsid w:val="0078519C"/>
    <w:rsid w:val="00785320"/>
    <w:rsid w:val="0078756D"/>
    <w:rsid w:val="00787722"/>
    <w:rsid w:val="007911C2"/>
    <w:rsid w:val="00792B5F"/>
    <w:rsid w:val="00792D49"/>
    <w:rsid w:val="00793A45"/>
    <w:rsid w:val="007955C7"/>
    <w:rsid w:val="00795F2F"/>
    <w:rsid w:val="00796297"/>
    <w:rsid w:val="00796D8B"/>
    <w:rsid w:val="007977C0"/>
    <w:rsid w:val="007A1630"/>
    <w:rsid w:val="007A16F6"/>
    <w:rsid w:val="007A1DED"/>
    <w:rsid w:val="007A2612"/>
    <w:rsid w:val="007A3024"/>
    <w:rsid w:val="007A30D0"/>
    <w:rsid w:val="007A50B3"/>
    <w:rsid w:val="007A639D"/>
    <w:rsid w:val="007A6791"/>
    <w:rsid w:val="007A6AB2"/>
    <w:rsid w:val="007A7F2E"/>
    <w:rsid w:val="007B05A1"/>
    <w:rsid w:val="007B07B6"/>
    <w:rsid w:val="007B0C41"/>
    <w:rsid w:val="007B3D6D"/>
    <w:rsid w:val="007B4B96"/>
    <w:rsid w:val="007B528D"/>
    <w:rsid w:val="007B52E6"/>
    <w:rsid w:val="007B6A31"/>
    <w:rsid w:val="007B705A"/>
    <w:rsid w:val="007B7229"/>
    <w:rsid w:val="007C0CCC"/>
    <w:rsid w:val="007C44EA"/>
    <w:rsid w:val="007C5D94"/>
    <w:rsid w:val="007C6DA3"/>
    <w:rsid w:val="007C76AC"/>
    <w:rsid w:val="007C7A65"/>
    <w:rsid w:val="007D03EB"/>
    <w:rsid w:val="007D06E2"/>
    <w:rsid w:val="007D08ED"/>
    <w:rsid w:val="007D0EA8"/>
    <w:rsid w:val="007D2C64"/>
    <w:rsid w:val="007D30A7"/>
    <w:rsid w:val="007D3AB9"/>
    <w:rsid w:val="007D539D"/>
    <w:rsid w:val="007D53A5"/>
    <w:rsid w:val="007E14D4"/>
    <w:rsid w:val="007E1513"/>
    <w:rsid w:val="007E20D8"/>
    <w:rsid w:val="007E3763"/>
    <w:rsid w:val="007E5C8E"/>
    <w:rsid w:val="007E63A5"/>
    <w:rsid w:val="007E7097"/>
    <w:rsid w:val="007E7DA4"/>
    <w:rsid w:val="007F0DD4"/>
    <w:rsid w:val="007F161B"/>
    <w:rsid w:val="007F1879"/>
    <w:rsid w:val="007F1917"/>
    <w:rsid w:val="007F2528"/>
    <w:rsid w:val="007F4693"/>
    <w:rsid w:val="007F4A32"/>
    <w:rsid w:val="007F5D2D"/>
    <w:rsid w:val="007F7DB6"/>
    <w:rsid w:val="0080292A"/>
    <w:rsid w:val="00802B3E"/>
    <w:rsid w:val="008051AD"/>
    <w:rsid w:val="00805E14"/>
    <w:rsid w:val="00805F02"/>
    <w:rsid w:val="0080612F"/>
    <w:rsid w:val="00811DFE"/>
    <w:rsid w:val="00812008"/>
    <w:rsid w:val="00812656"/>
    <w:rsid w:val="008148C9"/>
    <w:rsid w:val="00816ABF"/>
    <w:rsid w:val="00816C0A"/>
    <w:rsid w:val="0081702E"/>
    <w:rsid w:val="0082096D"/>
    <w:rsid w:val="00820A36"/>
    <w:rsid w:val="00821352"/>
    <w:rsid w:val="00821483"/>
    <w:rsid w:val="00821C6F"/>
    <w:rsid w:val="008223E5"/>
    <w:rsid w:val="00822F0E"/>
    <w:rsid w:val="008231B4"/>
    <w:rsid w:val="00825FEC"/>
    <w:rsid w:val="00826B48"/>
    <w:rsid w:val="008270C8"/>
    <w:rsid w:val="00827EE4"/>
    <w:rsid w:val="008309AC"/>
    <w:rsid w:val="0083100D"/>
    <w:rsid w:val="008311B4"/>
    <w:rsid w:val="0083372B"/>
    <w:rsid w:val="008340C7"/>
    <w:rsid w:val="00835338"/>
    <w:rsid w:val="0083747E"/>
    <w:rsid w:val="008375C9"/>
    <w:rsid w:val="00840FAD"/>
    <w:rsid w:val="00841190"/>
    <w:rsid w:val="00841851"/>
    <w:rsid w:val="00841926"/>
    <w:rsid w:val="008419B5"/>
    <w:rsid w:val="00841BD3"/>
    <w:rsid w:val="00842268"/>
    <w:rsid w:val="0084281A"/>
    <w:rsid w:val="0084285D"/>
    <w:rsid w:val="00842C9A"/>
    <w:rsid w:val="008439EF"/>
    <w:rsid w:val="00843EF1"/>
    <w:rsid w:val="00844005"/>
    <w:rsid w:val="00844A72"/>
    <w:rsid w:val="0084721C"/>
    <w:rsid w:val="008519B8"/>
    <w:rsid w:val="00852897"/>
    <w:rsid w:val="00854228"/>
    <w:rsid w:val="008556D4"/>
    <w:rsid w:val="008602AD"/>
    <w:rsid w:val="0086071C"/>
    <w:rsid w:val="008625AD"/>
    <w:rsid w:val="00863B5F"/>
    <w:rsid w:val="00864A9D"/>
    <w:rsid w:val="0086538A"/>
    <w:rsid w:val="008660C4"/>
    <w:rsid w:val="008668DE"/>
    <w:rsid w:val="0087004C"/>
    <w:rsid w:val="00870647"/>
    <w:rsid w:val="00870860"/>
    <w:rsid w:val="00871D02"/>
    <w:rsid w:val="00871FF6"/>
    <w:rsid w:val="00874A95"/>
    <w:rsid w:val="0087612C"/>
    <w:rsid w:val="00876CFA"/>
    <w:rsid w:val="008774D7"/>
    <w:rsid w:val="00877872"/>
    <w:rsid w:val="00880CA2"/>
    <w:rsid w:val="008818AA"/>
    <w:rsid w:val="00883306"/>
    <w:rsid w:val="00883C32"/>
    <w:rsid w:val="00883E45"/>
    <w:rsid w:val="00885265"/>
    <w:rsid w:val="00885909"/>
    <w:rsid w:val="00891127"/>
    <w:rsid w:val="008947A4"/>
    <w:rsid w:val="00896822"/>
    <w:rsid w:val="00896AAA"/>
    <w:rsid w:val="00897047"/>
    <w:rsid w:val="008A19D0"/>
    <w:rsid w:val="008A25ED"/>
    <w:rsid w:val="008A4475"/>
    <w:rsid w:val="008A5CC3"/>
    <w:rsid w:val="008B0BD9"/>
    <w:rsid w:val="008B1B91"/>
    <w:rsid w:val="008B2E86"/>
    <w:rsid w:val="008B3542"/>
    <w:rsid w:val="008B3697"/>
    <w:rsid w:val="008B68E8"/>
    <w:rsid w:val="008C4372"/>
    <w:rsid w:val="008C617F"/>
    <w:rsid w:val="008C7C02"/>
    <w:rsid w:val="008C7FBC"/>
    <w:rsid w:val="008D0920"/>
    <w:rsid w:val="008D1DCC"/>
    <w:rsid w:val="008D3570"/>
    <w:rsid w:val="008D4A22"/>
    <w:rsid w:val="008D4C86"/>
    <w:rsid w:val="008E062F"/>
    <w:rsid w:val="008E25FE"/>
    <w:rsid w:val="008E2D32"/>
    <w:rsid w:val="008E3A6D"/>
    <w:rsid w:val="008E45E5"/>
    <w:rsid w:val="008E62EB"/>
    <w:rsid w:val="008F0A0A"/>
    <w:rsid w:val="008F15EA"/>
    <w:rsid w:val="008F267D"/>
    <w:rsid w:val="008F3816"/>
    <w:rsid w:val="008F3A76"/>
    <w:rsid w:val="008F5246"/>
    <w:rsid w:val="008F5B87"/>
    <w:rsid w:val="008F777D"/>
    <w:rsid w:val="00900C0B"/>
    <w:rsid w:val="009011C1"/>
    <w:rsid w:val="009018F3"/>
    <w:rsid w:val="00901FA2"/>
    <w:rsid w:val="0090327A"/>
    <w:rsid w:val="0090457F"/>
    <w:rsid w:val="009046CD"/>
    <w:rsid w:val="00905BBE"/>
    <w:rsid w:val="00905E4E"/>
    <w:rsid w:val="009077C1"/>
    <w:rsid w:val="00910F52"/>
    <w:rsid w:val="0091326A"/>
    <w:rsid w:val="00913EAC"/>
    <w:rsid w:val="009158F9"/>
    <w:rsid w:val="00915CE9"/>
    <w:rsid w:val="00915F24"/>
    <w:rsid w:val="009162F1"/>
    <w:rsid w:val="0091691C"/>
    <w:rsid w:val="00917183"/>
    <w:rsid w:val="00920374"/>
    <w:rsid w:val="00920415"/>
    <w:rsid w:val="00920C66"/>
    <w:rsid w:val="009220C8"/>
    <w:rsid w:val="00922D16"/>
    <w:rsid w:val="0092407D"/>
    <w:rsid w:val="00927DD3"/>
    <w:rsid w:val="00931B19"/>
    <w:rsid w:val="00932B61"/>
    <w:rsid w:val="00933F93"/>
    <w:rsid w:val="00934DDA"/>
    <w:rsid w:val="00936476"/>
    <w:rsid w:val="00936C32"/>
    <w:rsid w:val="00937441"/>
    <w:rsid w:val="00937751"/>
    <w:rsid w:val="009402B7"/>
    <w:rsid w:val="0094136E"/>
    <w:rsid w:val="00941966"/>
    <w:rsid w:val="00942D73"/>
    <w:rsid w:val="00943570"/>
    <w:rsid w:val="00943A2B"/>
    <w:rsid w:val="00943DD3"/>
    <w:rsid w:val="0094431B"/>
    <w:rsid w:val="00944362"/>
    <w:rsid w:val="0094517E"/>
    <w:rsid w:val="00945702"/>
    <w:rsid w:val="00946E0F"/>
    <w:rsid w:val="00950810"/>
    <w:rsid w:val="00955E53"/>
    <w:rsid w:val="00956B9C"/>
    <w:rsid w:val="00957A16"/>
    <w:rsid w:val="0096098F"/>
    <w:rsid w:val="00961E07"/>
    <w:rsid w:val="009623CD"/>
    <w:rsid w:val="009631A7"/>
    <w:rsid w:val="00965F6B"/>
    <w:rsid w:val="00967EDD"/>
    <w:rsid w:val="00970DA5"/>
    <w:rsid w:val="00971246"/>
    <w:rsid w:val="0097161B"/>
    <w:rsid w:val="00972016"/>
    <w:rsid w:val="0097299A"/>
    <w:rsid w:val="00972A05"/>
    <w:rsid w:val="00972B20"/>
    <w:rsid w:val="00973A2D"/>
    <w:rsid w:val="009740D3"/>
    <w:rsid w:val="00976D1C"/>
    <w:rsid w:val="00980D24"/>
    <w:rsid w:val="00980D3D"/>
    <w:rsid w:val="00982134"/>
    <w:rsid w:val="00982205"/>
    <w:rsid w:val="009830E4"/>
    <w:rsid w:val="009842ED"/>
    <w:rsid w:val="00984A4F"/>
    <w:rsid w:val="0098518E"/>
    <w:rsid w:val="0099008C"/>
    <w:rsid w:val="00993045"/>
    <w:rsid w:val="00993AE5"/>
    <w:rsid w:val="009966A0"/>
    <w:rsid w:val="009971CD"/>
    <w:rsid w:val="009A0181"/>
    <w:rsid w:val="009A05AB"/>
    <w:rsid w:val="009A0C84"/>
    <w:rsid w:val="009A2C65"/>
    <w:rsid w:val="009A3DB7"/>
    <w:rsid w:val="009A6260"/>
    <w:rsid w:val="009A7E45"/>
    <w:rsid w:val="009B05ED"/>
    <w:rsid w:val="009B422C"/>
    <w:rsid w:val="009B566C"/>
    <w:rsid w:val="009B7672"/>
    <w:rsid w:val="009C0B24"/>
    <w:rsid w:val="009C0E50"/>
    <w:rsid w:val="009C2F9C"/>
    <w:rsid w:val="009C38FA"/>
    <w:rsid w:val="009C3B58"/>
    <w:rsid w:val="009C3E01"/>
    <w:rsid w:val="009C4BC8"/>
    <w:rsid w:val="009C4CE2"/>
    <w:rsid w:val="009C6B32"/>
    <w:rsid w:val="009C6F26"/>
    <w:rsid w:val="009D08C4"/>
    <w:rsid w:val="009D197D"/>
    <w:rsid w:val="009D50E8"/>
    <w:rsid w:val="009D67E8"/>
    <w:rsid w:val="009E237E"/>
    <w:rsid w:val="009E2525"/>
    <w:rsid w:val="009E2783"/>
    <w:rsid w:val="009E2BFE"/>
    <w:rsid w:val="009E2D69"/>
    <w:rsid w:val="009E3707"/>
    <w:rsid w:val="009E410D"/>
    <w:rsid w:val="009E42EA"/>
    <w:rsid w:val="009E470A"/>
    <w:rsid w:val="009E52A4"/>
    <w:rsid w:val="009E7722"/>
    <w:rsid w:val="009F0D24"/>
    <w:rsid w:val="009F12F2"/>
    <w:rsid w:val="009F1652"/>
    <w:rsid w:val="009F1BA0"/>
    <w:rsid w:val="009F338D"/>
    <w:rsid w:val="009F4CBE"/>
    <w:rsid w:val="009F4E49"/>
    <w:rsid w:val="009F54C8"/>
    <w:rsid w:val="009F5CBC"/>
    <w:rsid w:val="009F627F"/>
    <w:rsid w:val="009F76BA"/>
    <w:rsid w:val="00A0480F"/>
    <w:rsid w:val="00A04CF1"/>
    <w:rsid w:val="00A0545D"/>
    <w:rsid w:val="00A06A75"/>
    <w:rsid w:val="00A108F7"/>
    <w:rsid w:val="00A109CC"/>
    <w:rsid w:val="00A11585"/>
    <w:rsid w:val="00A11886"/>
    <w:rsid w:val="00A11AD0"/>
    <w:rsid w:val="00A11FC0"/>
    <w:rsid w:val="00A1363F"/>
    <w:rsid w:val="00A13B0E"/>
    <w:rsid w:val="00A14D8B"/>
    <w:rsid w:val="00A15F60"/>
    <w:rsid w:val="00A2083E"/>
    <w:rsid w:val="00A2324E"/>
    <w:rsid w:val="00A24C5C"/>
    <w:rsid w:val="00A25AF7"/>
    <w:rsid w:val="00A26453"/>
    <w:rsid w:val="00A27315"/>
    <w:rsid w:val="00A277A8"/>
    <w:rsid w:val="00A30CA3"/>
    <w:rsid w:val="00A3235E"/>
    <w:rsid w:val="00A3296B"/>
    <w:rsid w:val="00A32E3A"/>
    <w:rsid w:val="00A34336"/>
    <w:rsid w:val="00A35BC9"/>
    <w:rsid w:val="00A4030C"/>
    <w:rsid w:val="00A43D3D"/>
    <w:rsid w:val="00A44466"/>
    <w:rsid w:val="00A4462A"/>
    <w:rsid w:val="00A45586"/>
    <w:rsid w:val="00A458B4"/>
    <w:rsid w:val="00A469E8"/>
    <w:rsid w:val="00A47F64"/>
    <w:rsid w:val="00A5074B"/>
    <w:rsid w:val="00A5124D"/>
    <w:rsid w:val="00A52A8A"/>
    <w:rsid w:val="00A542E6"/>
    <w:rsid w:val="00A5450F"/>
    <w:rsid w:val="00A55B06"/>
    <w:rsid w:val="00A55D70"/>
    <w:rsid w:val="00A56426"/>
    <w:rsid w:val="00A57610"/>
    <w:rsid w:val="00A60DC5"/>
    <w:rsid w:val="00A623D0"/>
    <w:rsid w:val="00A653BA"/>
    <w:rsid w:val="00A6675D"/>
    <w:rsid w:val="00A6683B"/>
    <w:rsid w:val="00A707E6"/>
    <w:rsid w:val="00A70976"/>
    <w:rsid w:val="00A71FBA"/>
    <w:rsid w:val="00A75DA1"/>
    <w:rsid w:val="00A769CE"/>
    <w:rsid w:val="00A76E9E"/>
    <w:rsid w:val="00A7726F"/>
    <w:rsid w:val="00A82153"/>
    <w:rsid w:val="00A83324"/>
    <w:rsid w:val="00A83AC4"/>
    <w:rsid w:val="00A84BBC"/>
    <w:rsid w:val="00A90719"/>
    <w:rsid w:val="00A9086E"/>
    <w:rsid w:val="00A91398"/>
    <w:rsid w:val="00A92A0C"/>
    <w:rsid w:val="00A93640"/>
    <w:rsid w:val="00A93716"/>
    <w:rsid w:val="00A944AE"/>
    <w:rsid w:val="00A9522F"/>
    <w:rsid w:val="00A95381"/>
    <w:rsid w:val="00A96F88"/>
    <w:rsid w:val="00A97ED1"/>
    <w:rsid w:val="00AA0FA1"/>
    <w:rsid w:val="00AA1A3C"/>
    <w:rsid w:val="00AA3F38"/>
    <w:rsid w:val="00AA401A"/>
    <w:rsid w:val="00AA5909"/>
    <w:rsid w:val="00AA5B78"/>
    <w:rsid w:val="00AA68A2"/>
    <w:rsid w:val="00AA7589"/>
    <w:rsid w:val="00AB0B1C"/>
    <w:rsid w:val="00AB2A0D"/>
    <w:rsid w:val="00AB6C3E"/>
    <w:rsid w:val="00AB793E"/>
    <w:rsid w:val="00AC48EA"/>
    <w:rsid w:val="00AC4FB1"/>
    <w:rsid w:val="00AC559E"/>
    <w:rsid w:val="00AC55AF"/>
    <w:rsid w:val="00AC6F44"/>
    <w:rsid w:val="00AD03B1"/>
    <w:rsid w:val="00AD07D9"/>
    <w:rsid w:val="00AD0FB4"/>
    <w:rsid w:val="00AD344F"/>
    <w:rsid w:val="00AD4227"/>
    <w:rsid w:val="00AD4D64"/>
    <w:rsid w:val="00AD59FE"/>
    <w:rsid w:val="00AD7B5C"/>
    <w:rsid w:val="00AE0C79"/>
    <w:rsid w:val="00AE104A"/>
    <w:rsid w:val="00AE1C54"/>
    <w:rsid w:val="00AE1ED4"/>
    <w:rsid w:val="00AE5CA2"/>
    <w:rsid w:val="00AE60BD"/>
    <w:rsid w:val="00AE64B3"/>
    <w:rsid w:val="00AE704B"/>
    <w:rsid w:val="00AE7B2A"/>
    <w:rsid w:val="00AE7B3E"/>
    <w:rsid w:val="00AE7BC3"/>
    <w:rsid w:val="00AF159C"/>
    <w:rsid w:val="00AF188E"/>
    <w:rsid w:val="00AF2227"/>
    <w:rsid w:val="00AF2FE7"/>
    <w:rsid w:val="00AF30D0"/>
    <w:rsid w:val="00AF36FD"/>
    <w:rsid w:val="00AF59F4"/>
    <w:rsid w:val="00AF66B9"/>
    <w:rsid w:val="00AF7D47"/>
    <w:rsid w:val="00B01CA2"/>
    <w:rsid w:val="00B02D24"/>
    <w:rsid w:val="00B065DD"/>
    <w:rsid w:val="00B0781D"/>
    <w:rsid w:val="00B106CC"/>
    <w:rsid w:val="00B11E9C"/>
    <w:rsid w:val="00B12177"/>
    <w:rsid w:val="00B135AB"/>
    <w:rsid w:val="00B135FE"/>
    <w:rsid w:val="00B15AA7"/>
    <w:rsid w:val="00B168EC"/>
    <w:rsid w:val="00B22033"/>
    <w:rsid w:val="00B22FB1"/>
    <w:rsid w:val="00B23115"/>
    <w:rsid w:val="00B23C2B"/>
    <w:rsid w:val="00B23DAF"/>
    <w:rsid w:val="00B23FDE"/>
    <w:rsid w:val="00B24730"/>
    <w:rsid w:val="00B25409"/>
    <w:rsid w:val="00B2620E"/>
    <w:rsid w:val="00B2694C"/>
    <w:rsid w:val="00B30141"/>
    <w:rsid w:val="00B326A1"/>
    <w:rsid w:val="00B3277D"/>
    <w:rsid w:val="00B33137"/>
    <w:rsid w:val="00B337C3"/>
    <w:rsid w:val="00B35487"/>
    <w:rsid w:val="00B371F5"/>
    <w:rsid w:val="00B4041D"/>
    <w:rsid w:val="00B40BB5"/>
    <w:rsid w:val="00B40C1C"/>
    <w:rsid w:val="00B412FA"/>
    <w:rsid w:val="00B42C29"/>
    <w:rsid w:val="00B43165"/>
    <w:rsid w:val="00B43AE6"/>
    <w:rsid w:val="00B446CE"/>
    <w:rsid w:val="00B446F4"/>
    <w:rsid w:val="00B46046"/>
    <w:rsid w:val="00B46C99"/>
    <w:rsid w:val="00B51A81"/>
    <w:rsid w:val="00B52C5C"/>
    <w:rsid w:val="00B52D82"/>
    <w:rsid w:val="00B538EC"/>
    <w:rsid w:val="00B54C38"/>
    <w:rsid w:val="00B54D3A"/>
    <w:rsid w:val="00B55417"/>
    <w:rsid w:val="00B556DE"/>
    <w:rsid w:val="00B56697"/>
    <w:rsid w:val="00B5719E"/>
    <w:rsid w:val="00B6054B"/>
    <w:rsid w:val="00B62FF1"/>
    <w:rsid w:val="00B64B1E"/>
    <w:rsid w:val="00B656DC"/>
    <w:rsid w:val="00B6586C"/>
    <w:rsid w:val="00B65D4B"/>
    <w:rsid w:val="00B66FC8"/>
    <w:rsid w:val="00B67276"/>
    <w:rsid w:val="00B67845"/>
    <w:rsid w:val="00B706BE"/>
    <w:rsid w:val="00B70B7C"/>
    <w:rsid w:val="00B71353"/>
    <w:rsid w:val="00B7183A"/>
    <w:rsid w:val="00B7291B"/>
    <w:rsid w:val="00B730DB"/>
    <w:rsid w:val="00B73377"/>
    <w:rsid w:val="00B735D1"/>
    <w:rsid w:val="00B74432"/>
    <w:rsid w:val="00B75589"/>
    <w:rsid w:val="00B76736"/>
    <w:rsid w:val="00B81084"/>
    <w:rsid w:val="00B82696"/>
    <w:rsid w:val="00B82E9C"/>
    <w:rsid w:val="00B84174"/>
    <w:rsid w:val="00B84486"/>
    <w:rsid w:val="00B84585"/>
    <w:rsid w:val="00B85C0B"/>
    <w:rsid w:val="00B877C4"/>
    <w:rsid w:val="00B87F65"/>
    <w:rsid w:val="00B945D4"/>
    <w:rsid w:val="00B957E5"/>
    <w:rsid w:val="00B958EC"/>
    <w:rsid w:val="00B96BB4"/>
    <w:rsid w:val="00BA0203"/>
    <w:rsid w:val="00BA1070"/>
    <w:rsid w:val="00BA118E"/>
    <w:rsid w:val="00BA18CD"/>
    <w:rsid w:val="00BA7A1F"/>
    <w:rsid w:val="00BB1AE1"/>
    <w:rsid w:val="00BB20D1"/>
    <w:rsid w:val="00BB2314"/>
    <w:rsid w:val="00BB2ADD"/>
    <w:rsid w:val="00BB2B31"/>
    <w:rsid w:val="00BB2D0A"/>
    <w:rsid w:val="00BB5722"/>
    <w:rsid w:val="00BB68D3"/>
    <w:rsid w:val="00BC0154"/>
    <w:rsid w:val="00BC298F"/>
    <w:rsid w:val="00BC2A06"/>
    <w:rsid w:val="00BC2ACC"/>
    <w:rsid w:val="00BC36B5"/>
    <w:rsid w:val="00BC3ED2"/>
    <w:rsid w:val="00BC4F41"/>
    <w:rsid w:val="00BC6225"/>
    <w:rsid w:val="00BC7922"/>
    <w:rsid w:val="00BD14BE"/>
    <w:rsid w:val="00BD1F4A"/>
    <w:rsid w:val="00BD21D6"/>
    <w:rsid w:val="00BD2401"/>
    <w:rsid w:val="00BD6628"/>
    <w:rsid w:val="00BD677B"/>
    <w:rsid w:val="00BD6DCB"/>
    <w:rsid w:val="00BD6E0F"/>
    <w:rsid w:val="00BE04B9"/>
    <w:rsid w:val="00BE0F2A"/>
    <w:rsid w:val="00BE367A"/>
    <w:rsid w:val="00BE551F"/>
    <w:rsid w:val="00BE7AD1"/>
    <w:rsid w:val="00BF00F6"/>
    <w:rsid w:val="00BF07A2"/>
    <w:rsid w:val="00BF0DF2"/>
    <w:rsid w:val="00BF5C0B"/>
    <w:rsid w:val="00BF61F3"/>
    <w:rsid w:val="00BF7D33"/>
    <w:rsid w:val="00C007F7"/>
    <w:rsid w:val="00C02D3F"/>
    <w:rsid w:val="00C02DD7"/>
    <w:rsid w:val="00C0330E"/>
    <w:rsid w:val="00C03675"/>
    <w:rsid w:val="00C05C6B"/>
    <w:rsid w:val="00C06D5A"/>
    <w:rsid w:val="00C07B90"/>
    <w:rsid w:val="00C104B9"/>
    <w:rsid w:val="00C10DB2"/>
    <w:rsid w:val="00C1381D"/>
    <w:rsid w:val="00C13E3A"/>
    <w:rsid w:val="00C140A5"/>
    <w:rsid w:val="00C14A0D"/>
    <w:rsid w:val="00C2045C"/>
    <w:rsid w:val="00C204EC"/>
    <w:rsid w:val="00C216DF"/>
    <w:rsid w:val="00C2560E"/>
    <w:rsid w:val="00C25B8B"/>
    <w:rsid w:val="00C26AB6"/>
    <w:rsid w:val="00C3166B"/>
    <w:rsid w:val="00C33227"/>
    <w:rsid w:val="00C33EDF"/>
    <w:rsid w:val="00C344C3"/>
    <w:rsid w:val="00C34638"/>
    <w:rsid w:val="00C372F4"/>
    <w:rsid w:val="00C40B64"/>
    <w:rsid w:val="00C44B19"/>
    <w:rsid w:val="00C45EB3"/>
    <w:rsid w:val="00C46DC3"/>
    <w:rsid w:val="00C47782"/>
    <w:rsid w:val="00C478C5"/>
    <w:rsid w:val="00C51F29"/>
    <w:rsid w:val="00C521FB"/>
    <w:rsid w:val="00C52C0F"/>
    <w:rsid w:val="00C544A3"/>
    <w:rsid w:val="00C5797F"/>
    <w:rsid w:val="00C57F7F"/>
    <w:rsid w:val="00C61D46"/>
    <w:rsid w:val="00C6240E"/>
    <w:rsid w:val="00C63BFD"/>
    <w:rsid w:val="00C64261"/>
    <w:rsid w:val="00C64E73"/>
    <w:rsid w:val="00C65516"/>
    <w:rsid w:val="00C65FB5"/>
    <w:rsid w:val="00C704F5"/>
    <w:rsid w:val="00C7164F"/>
    <w:rsid w:val="00C71905"/>
    <w:rsid w:val="00C72848"/>
    <w:rsid w:val="00C739F9"/>
    <w:rsid w:val="00C74BB5"/>
    <w:rsid w:val="00C75100"/>
    <w:rsid w:val="00C75738"/>
    <w:rsid w:val="00C77897"/>
    <w:rsid w:val="00C802D9"/>
    <w:rsid w:val="00C80551"/>
    <w:rsid w:val="00C80CDB"/>
    <w:rsid w:val="00C824CE"/>
    <w:rsid w:val="00C83637"/>
    <w:rsid w:val="00C83CA9"/>
    <w:rsid w:val="00C84DCC"/>
    <w:rsid w:val="00C84FD1"/>
    <w:rsid w:val="00C903F1"/>
    <w:rsid w:val="00C90D71"/>
    <w:rsid w:val="00C94DB8"/>
    <w:rsid w:val="00C96F02"/>
    <w:rsid w:val="00C97CCE"/>
    <w:rsid w:val="00C97F1C"/>
    <w:rsid w:val="00CA1A2D"/>
    <w:rsid w:val="00CA2AD2"/>
    <w:rsid w:val="00CA462B"/>
    <w:rsid w:val="00CA49D3"/>
    <w:rsid w:val="00CA4D00"/>
    <w:rsid w:val="00CA5B9E"/>
    <w:rsid w:val="00CA5F29"/>
    <w:rsid w:val="00CB0C63"/>
    <w:rsid w:val="00CB16DE"/>
    <w:rsid w:val="00CB1A3D"/>
    <w:rsid w:val="00CB3A29"/>
    <w:rsid w:val="00CB40FF"/>
    <w:rsid w:val="00CB67DC"/>
    <w:rsid w:val="00CC05C9"/>
    <w:rsid w:val="00CC1068"/>
    <w:rsid w:val="00CC10C5"/>
    <w:rsid w:val="00CC1412"/>
    <w:rsid w:val="00CC14B2"/>
    <w:rsid w:val="00CC2368"/>
    <w:rsid w:val="00CC28CA"/>
    <w:rsid w:val="00CC2CB1"/>
    <w:rsid w:val="00CC3708"/>
    <w:rsid w:val="00CC3BD4"/>
    <w:rsid w:val="00CC3C47"/>
    <w:rsid w:val="00CC431E"/>
    <w:rsid w:val="00CC6CD9"/>
    <w:rsid w:val="00CD18DF"/>
    <w:rsid w:val="00CD6FB8"/>
    <w:rsid w:val="00CD7043"/>
    <w:rsid w:val="00CE25CC"/>
    <w:rsid w:val="00CE275F"/>
    <w:rsid w:val="00CE2C1B"/>
    <w:rsid w:val="00CE3A07"/>
    <w:rsid w:val="00CE4723"/>
    <w:rsid w:val="00CE59AD"/>
    <w:rsid w:val="00CF1738"/>
    <w:rsid w:val="00CF2FA9"/>
    <w:rsid w:val="00CF3DCE"/>
    <w:rsid w:val="00CF3FD7"/>
    <w:rsid w:val="00CF418B"/>
    <w:rsid w:val="00CF4606"/>
    <w:rsid w:val="00CF6159"/>
    <w:rsid w:val="00CF6FEC"/>
    <w:rsid w:val="00CF7B38"/>
    <w:rsid w:val="00D02325"/>
    <w:rsid w:val="00D02CDD"/>
    <w:rsid w:val="00D03231"/>
    <w:rsid w:val="00D03ABA"/>
    <w:rsid w:val="00D043B3"/>
    <w:rsid w:val="00D05361"/>
    <w:rsid w:val="00D06189"/>
    <w:rsid w:val="00D10EF4"/>
    <w:rsid w:val="00D110C2"/>
    <w:rsid w:val="00D11C2C"/>
    <w:rsid w:val="00D12A4B"/>
    <w:rsid w:val="00D133B0"/>
    <w:rsid w:val="00D13F16"/>
    <w:rsid w:val="00D15068"/>
    <w:rsid w:val="00D211C6"/>
    <w:rsid w:val="00D217CF"/>
    <w:rsid w:val="00D21FFD"/>
    <w:rsid w:val="00D24840"/>
    <w:rsid w:val="00D25C6C"/>
    <w:rsid w:val="00D271EF"/>
    <w:rsid w:val="00D3166F"/>
    <w:rsid w:val="00D316F4"/>
    <w:rsid w:val="00D33225"/>
    <w:rsid w:val="00D33D0C"/>
    <w:rsid w:val="00D344FD"/>
    <w:rsid w:val="00D34E0D"/>
    <w:rsid w:val="00D35132"/>
    <w:rsid w:val="00D36856"/>
    <w:rsid w:val="00D370F1"/>
    <w:rsid w:val="00D37835"/>
    <w:rsid w:val="00D4424B"/>
    <w:rsid w:val="00D4607B"/>
    <w:rsid w:val="00D51F3C"/>
    <w:rsid w:val="00D52635"/>
    <w:rsid w:val="00D54E75"/>
    <w:rsid w:val="00D555E9"/>
    <w:rsid w:val="00D561E7"/>
    <w:rsid w:val="00D5634A"/>
    <w:rsid w:val="00D56EC9"/>
    <w:rsid w:val="00D57F76"/>
    <w:rsid w:val="00D600C2"/>
    <w:rsid w:val="00D610BA"/>
    <w:rsid w:val="00D6136B"/>
    <w:rsid w:val="00D629A6"/>
    <w:rsid w:val="00D647F1"/>
    <w:rsid w:val="00D64818"/>
    <w:rsid w:val="00D655B3"/>
    <w:rsid w:val="00D672B5"/>
    <w:rsid w:val="00D71F38"/>
    <w:rsid w:val="00D75945"/>
    <w:rsid w:val="00D76E52"/>
    <w:rsid w:val="00D77952"/>
    <w:rsid w:val="00D8453E"/>
    <w:rsid w:val="00D86C8A"/>
    <w:rsid w:val="00D8774E"/>
    <w:rsid w:val="00D87DA6"/>
    <w:rsid w:val="00D906AC"/>
    <w:rsid w:val="00D93C32"/>
    <w:rsid w:val="00D952BF"/>
    <w:rsid w:val="00D95622"/>
    <w:rsid w:val="00D95878"/>
    <w:rsid w:val="00D96A1B"/>
    <w:rsid w:val="00D96D61"/>
    <w:rsid w:val="00D9734A"/>
    <w:rsid w:val="00DA06BE"/>
    <w:rsid w:val="00DA082A"/>
    <w:rsid w:val="00DA174B"/>
    <w:rsid w:val="00DA4095"/>
    <w:rsid w:val="00DA78AD"/>
    <w:rsid w:val="00DA7AD0"/>
    <w:rsid w:val="00DA7DF1"/>
    <w:rsid w:val="00DB092F"/>
    <w:rsid w:val="00DB2956"/>
    <w:rsid w:val="00DB2BB4"/>
    <w:rsid w:val="00DB3A41"/>
    <w:rsid w:val="00DB464D"/>
    <w:rsid w:val="00DB515A"/>
    <w:rsid w:val="00DB6557"/>
    <w:rsid w:val="00DB7329"/>
    <w:rsid w:val="00DC0D83"/>
    <w:rsid w:val="00DC19AA"/>
    <w:rsid w:val="00DC54F0"/>
    <w:rsid w:val="00DC6783"/>
    <w:rsid w:val="00DC75B8"/>
    <w:rsid w:val="00DC77EB"/>
    <w:rsid w:val="00DC7C72"/>
    <w:rsid w:val="00DD000A"/>
    <w:rsid w:val="00DD6F4D"/>
    <w:rsid w:val="00DD79EA"/>
    <w:rsid w:val="00DE008F"/>
    <w:rsid w:val="00DE22F1"/>
    <w:rsid w:val="00DE2AE0"/>
    <w:rsid w:val="00DE5108"/>
    <w:rsid w:val="00DF0AC3"/>
    <w:rsid w:val="00DF1E5F"/>
    <w:rsid w:val="00DF1EAC"/>
    <w:rsid w:val="00DF1EBC"/>
    <w:rsid w:val="00DF4CB8"/>
    <w:rsid w:val="00DF4F91"/>
    <w:rsid w:val="00DF5999"/>
    <w:rsid w:val="00DF59F5"/>
    <w:rsid w:val="00DF6229"/>
    <w:rsid w:val="00DF6A1C"/>
    <w:rsid w:val="00DF6FC0"/>
    <w:rsid w:val="00DF70CC"/>
    <w:rsid w:val="00DF7475"/>
    <w:rsid w:val="00E012A6"/>
    <w:rsid w:val="00E013F1"/>
    <w:rsid w:val="00E02487"/>
    <w:rsid w:val="00E032A4"/>
    <w:rsid w:val="00E032BC"/>
    <w:rsid w:val="00E04E01"/>
    <w:rsid w:val="00E10F6F"/>
    <w:rsid w:val="00E11932"/>
    <w:rsid w:val="00E120CF"/>
    <w:rsid w:val="00E17562"/>
    <w:rsid w:val="00E17AE9"/>
    <w:rsid w:val="00E17B53"/>
    <w:rsid w:val="00E20014"/>
    <w:rsid w:val="00E21223"/>
    <w:rsid w:val="00E212F9"/>
    <w:rsid w:val="00E22E30"/>
    <w:rsid w:val="00E24C1C"/>
    <w:rsid w:val="00E24E00"/>
    <w:rsid w:val="00E25331"/>
    <w:rsid w:val="00E270C7"/>
    <w:rsid w:val="00E278D4"/>
    <w:rsid w:val="00E27AE3"/>
    <w:rsid w:val="00E3024A"/>
    <w:rsid w:val="00E33F03"/>
    <w:rsid w:val="00E34091"/>
    <w:rsid w:val="00E341F9"/>
    <w:rsid w:val="00E3474E"/>
    <w:rsid w:val="00E3765A"/>
    <w:rsid w:val="00E419AC"/>
    <w:rsid w:val="00E4230B"/>
    <w:rsid w:val="00E45068"/>
    <w:rsid w:val="00E4650A"/>
    <w:rsid w:val="00E47575"/>
    <w:rsid w:val="00E50B6B"/>
    <w:rsid w:val="00E52ED6"/>
    <w:rsid w:val="00E5326C"/>
    <w:rsid w:val="00E55390"/>
    <w:rsid w:val="00E55D45"/>
    <w:rsid w:val="00E5641D"/>
    <w:rsid w:val="00E564CD"/>
    <w:rsid w:val="00E60813"/>
    <w:rsid w:val="00E60856"/>
    <w:rsid w:val="00E608A4"/>
    <w:rsid w:val="00E62944"/>
    <w:rsid w:val="00E64CD7"/>
    <w:rsid w:val="00E65593"/>
    <w:rsid w:val="00E66116"/>
    <w:rsid w:val="00E6644E"/>
    <w:rsid w:val="00E678EE"/>
    <w:rsid w:val="00E70B06"/>
    <w:rsid w:val="00E7156D"/>
    <w:rsid w:val="00E719D1"/>
    <w:rsid w:val="00E72EA5"/>
    <w:rsid w:val="00E738D9"/>
    <w:rsid w:val="00E74917"/>
    <w:rsid w:val="00E75AB4"/>
    <w:rsid w:val="00E77669"/>
    <w:rsid w:val="00E7799C"/>
    <w:rsid w:val="00E77A79"/>
    <w:rsid w:val="00E81B74"/>
    <w:rsid w:val="00E82691"/>
    <w:rsid w:val="00E834AB"/>
    <w:rsid w:val="00E8426D"/>
    <w:rsid w:val="00E84877"/>
    <w:rsid w:val="00E85476"/>
    <w:rsid w:val="00E8547E"/>
    <w:rsid w:val="00E87634"/>
    <w:rsid w:val="00E87A30"/>
    <w:rsid w:val="00E92181"/>
    <w:rsid w:val="00E921F0"/>
    <w:rsid w:val="00E922A2"/>
    <w:rsid w:val="00E97839"/>
    <w:rsid w:val="00EA34D1"/>
    <w:rsid w:val="00EA403E"/>
    <w:rsid w:val="00EA4EBF"/>
    <w:rsid w:val="00EA7ABB"/>
    <w:rsid w:val="00EB2352"/>
    <w:rsid w:val="00EB5844"/>
    <w:rsid w:val="00EC02EB"/>
    <w:rsid w:val="00EC03F2"/>
    <w:rsid w:val="00EC2AF3"/>
    <w:rsid w:val="00ED0AB1"/>
    <w:rsid w:val="00ED2AB4"/>
    <w:rsid w:val="00ED30FE"/>
    <w:rsid w:val="00ED574F"/>
    <w:rsid w:val="00ED6F51"/>
    <w:rsid w:val="00ED757E"/>
    <w:rsid w:val="00EE0BDC"/>
    <w:rsid w:val="00EE197A"/>
    <w:rsid w:val="00EE2BF3"/>
    <w:rsid w:val="00EE3EC8"/>
    <w:rsid w:val="00EE6943"/>
    <w:rsid w:val="00EE6B40"/>
    <w:rsid w:val="00EE7C26"/>
    <w:rsid w:val="00EF15D0"/>
    <w:rsid w:val="00EF2B4E"/>
    <w:rsid w:val="00EF3BF2"/>
    <w:rsid w:val="00EF3F96"/>
    <w:rsid w:val="00EF41FB"/>
    <w:rsid w:val="00EF63CA"/>
    <w:rsid w:val="00F025A2"/>
    <w:rsid w:val="00F03CCA"/>
    <w:rsid w:val="00F04655"/>
    <w:rsid w:val="00F04AC3"/>
    <w:rsid w:val="00F05E1D"/>
    <w:rsid w:val="00F074AB"/>
    <w:rsid w:val="00F12502"/>
    <w:rsid w:val="00F13AA7"/>
    <w:rsid w:val="00F13D1F"/>
    <w:rsid w:val="00F14FBF"/>
    <w:rsid w:val="00F1616F"/>
    <w:rsid w:val="00F164F4"/>
    <w:rsid w:val="00F16D3C"/>
    <w:rsid w:val="00F176A4"/>
    <w:rsid w:val="00F17E38"/>
    <w:rsid w:val="00F205E5"/>
    <w:rsid w:val="00F21F89"/>
    <w:rsid w:val="00F2279E"/>
    <w:rsid w:val="00F22DCE"/>
    <w:rsid w:val="00F2312C"/>
    <w:rsid w:val="00F23A6D"/>
    <w:rsid w:val="00F24880"/>
    <w:rsid w:val="00F25B4C"/>
    <w:rsid w:val="00F32F66"/>
    <w:rsid w:val="00F333BF"/>
    <w:rsid w:val="00F33CE8"/>
    <w:rsid w:val="00F33DE9"/>
    <w:rsid w:val="00F35466"/>
    <w:rsid w:val="00F37446"/>
    <w:rsid w:val="00F37CAC"/>
    <w:rsid w:val="00F40654"/>
    <w:rsid w:val="00F425D6"/>
    <w:rsid w:val="00F42E63"/>
    <w:rsid w:val="00F4303C"/>
    <w:rsid w:val="00F51BEA"/>
    <w:rsid w:val="00F53315"/>
    <w:rsid w:val="00F53DC5"/>
    <w:rsid w:val="00F542DB"/>
    <w:rsid w:val="00F54734"/>
    <w:rsid w:val="00F57BBE"/>
    <w:rsid w:val="00F60C2E"/>
    <w:rsid w:val="00F61074"/>
    <w:rsid w:val="00F627C5"/>
    <w:rsid w:val="00F652F7"/>
    <w:rsid w:val="00F658AE"/>
    <w:rsid w:val="00F65EA6"/>
    <w:rsid w:val="00F6717F"/>
    <w:rsid w:val="00F676A6"/>
    <w:rsid w:val="00F6798F"/>
    <w:rsid w:val="00F710D0"/>
    <w:rsid w:val="00F718E1"/>
    <w:rsid w:val="00F73B2A"/>
    <w:rsid w:val="00F73F52"/>
    <w:rsid w:val="00F743EE"/>
    <w:rsid w:val="00F7445E"/>
    <w:rsid w:val="00F74BE3"/>
    <w:rsid w:val="00F75B63"/>
    <w:rsid w:val="00F75FDE"/>
    <w:rsid w:val="00F768FB"/>
    <w:rsid w:val="00F7691B"/>
    <w:rsid w:val="00F7696F"/>
    <w:rsid w:val="00F77377"/>
    <w:rsid w:val="00F77A1E"/>
    <w:rsid w:val="00F77AB2"/>
    <w:rsid w:val="00F80365"/>
    <w:rsid w:val="00F81690"/>
    <w:rsid w:val="00F81EDA"/>
    <w:rsid w:val="00F820A5"/>
    <w:rsid w:val="00F821AB"/>
    <w:rsid w:val="00F82E2F"/>
    <w:rsid w:val="00F83249"/>
    <w:rsid w:val="00F8349A"/>
    <w:rsid w:val="00F8492C"/>
    <w:rsid w:val="00F861D6"/>
    <w:rsid w:val="00F903DC"/>
    <w:rsid w:val="00F92191"/>
    <w:rsid w:val="00F9232A"/>
    <w:rsid w:val="00F96045"/>
    <w:rsid w:val="00F97578"/>
    <w:rsid w:val="00F97E69"/>
    <w:rsid w:val="00FA1D04"/>
    <w:rsid w:val="00FA2A61"/>
    <w:rsid w:val="00FA2BB1"/>
    <w:rsid w:val="00FA3257"/>
    <w:rsid w:val="00FA394C"/>
    <w:rsid w:val="00FA58FE"/>
    <w:rsid w:val="00FB1707"/>
    <w:rsid w:val="00FB1FE6"/>
    <w:rsid w:val="00FB27FE"/>
    <w:rsid w:val="00FB2BA1"/>
    <w:rsid w:val="00FB2E70"/>
    <w:rsid w:val="00FB2F1B"/>
    <w:rsid w:val="00FB5548"/>
    <w:rsid w:val="00FB563B"/>
    <w:rsid w:val="00FB6667"/>
    <w:rsid w:val="00FB7480"/>
    <w:rsid w:val="00FC0850"/>
    <w:rsid w:val="00FC2A16"/>
    <w:rsid w:val="00FC2E2E"/>
    <w:rsid w:val="00FC4BF2"/>
    <w:rsid w:val="00FC5163"/>
    <w:rsid w:val="00FC575A"/>
    <w:rsid w:val="00FC5C65"/>
    <w:rsid w:val="00FC6A0D"/>
    <w:rsid w:val="00FC781E"/>
    <w:rsid w:val="00FD0060"/>
    <w:rsid w:val="00FD02D3"/>
    <w:rsid w:val="00FD5AAE"/>
    <w:rsid w:val="00FD6944"/>
    <w:rsid w:val="00FD700B"/>
    <w:rsid w:val="00FD763E"/>
    <w:rsid w:val="00FE00BD"/>
    <w:rsid w:val="00FE4779"/>
    <w:rsid w:val="00FE5E8E"/>
    <w:rsid w:val="00FF0812"/>
    <w:rsid w:val="00FF0B89"/>
    <w:rsid w:val="00FF1D69"/>
    <w:rsid w:val="00FF1F0B"/>
    <w:rsid w:val="00FF2FB1"/>
    <w:rsid w:val="00FF3721"/>
    <w:rsid w:val="00FF5464"/>
    <w:rsid w:val="00FF56D6"/>
    <w:rsid w:val="00FF63F0"/>
    <w:rsid w:val="00FF700C"/>
    <w:rsid w:val="00FF7ECA"/>
    <w:rsid w:val="0F4AF889"/>
    <w:rsid w:val="1B691466"/>
    <w:rsid w:val="2ACBEEE5"/>
    <w:rsid w:val="2FA98B99"/>
    <w:rsid w:val="2FBB7B1B"/>
    <w:rsid w:val="34989CF0"/>
    <w:rsid w:val="45EF9B64"/>
    <w:rsid w:val="5E15709F"/>
    <w:rsid w:val="5FF6DE6B"/>
    <w:rsid w:val="6E288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0D251A"/>
  <w15:docId w15:val="{34B0659B-4574-4BED-8E05-4CE31523306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  <w:rsid w:val="001D21A6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ellanormale"/>
    <w:tblPr>
      <w:tblStyleRowBandSize w:val="1"/>
      <w:tblStyleColBandSize w:val="1"/>
    </w:tblPr>
  </w:style>
  <w:style w:type="table" w:styleId="a0" w:customStyle="1">
    <w:basedOn w:val="Tabellanormale"/>
    <w:tblPr>
      <w:tblStyleRowBandSize w:val="1"/>
      <w:tblStyleColBandSize w:val="1"/>
    </w:tblPr>
  </w:style>
  <w:style w:type="table" w:styleId="a1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2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</w:style>
  <w:style w:type="character" w:styleId="TestocommentoCarattere" w:customStyle="1">
    <w:name w:val="Testo commento Carattere"/>
    <w:basedOn w:val="Carpredefinitoparagrafo"/>
    <w:link w:val="Testocommento"/>
    <w:uiPriority w:val="99"/>
    <w:semiHidden/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Testofumetto">
    <w:name w:val="Balloon Text"/>
    <w:basedOn w:val="Normale"/>
    <w:link w:val="TestofumettoCarattere"/>
    <w:semiHidden/>
    <w:unhideWhenUsed/>
    <w:rsid w:val="00FB0523"/>
    <w:rPr>
      <w:rFonts w:ascii="Segoe UI" w:hAnsi="Segoe UI" w:cs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/>
    <w:rsid w:val="00FB0523"/>
    <w:rPr>
      <w:rFonts w:ascii="Segoe UI" w:hAnsi="Segoe UI" w:cs="Segoe UI"/>
      <w:sz w:val="18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E38AF"/>
    <w:rPr>
      <w:b/>
      <w:bCs/>
    </w:rPr>
  </w:style>
  <w:style w:type="character" w:styleId="SoggettocommentoCarattere" w:customStyle="1">
    <w:name w:val="Soggetto commento Carattere"/>
    <w:basedOn w:val="TestocommentoCarattere"/>
    <w:link w:val="Soggettocommento"/>
    <w:uiPriority w:val="99"/>
    <w:semiHidden/>
    <w:rsid w:val="00CE38AF"/>
    <w:rPr>
      <w:b/>
      <w:bCs/>
    </w:rPr>
  </w:style>
  <w:style w:type="paragraph" w:styleId="Revisione">
    <w:name w:val="Revision"/>
    <w:hidden/>
    <w:uiPriority w:val="99"/>
    <w:semiHidden/>
    <w:rsid w:val="00EB2F16"/>
  </w:style>
  <w:style w:type="paragraph" w:styleId="Paragrafoelenco">
    <w:name w:val="List Paragraph"/>
    <w:basedOn w:val="Normale"/>
    <w:qFormat/>
    <w:rsid w:val="00B51194"/>
    <w:pPr>
      <w:ind w:left="720"/>
      <w:contextualSpacing/>
    </w:pPr>
  </w:style>
  <w:style w:type="table" w:styleId="a3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4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5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6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7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8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9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a" w:customStyle="1">
    <w:basedOn w:val="Tabellanormal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ab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c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d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e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6F57D9"/>
    <w:pPr>
      <w:spacing w:after="0" w:line="276" w:lineRule="auto"/>
      <w:outlineLvl w:val="9"/>
    </w:pPr>
    <w:rPr>
      <w:rFonts w:asciiTheme="majorHAnsi" w:hAnsiTheme="majorHAnsi" w:eastAsiaTheme="majorEastAsia" w:cstheme="majorBidi"/>
      <w:bCs/>
      <w:color w:val="365F91" w:themeColor="accent1" w:themeShade="BF"/>
      <w:sz w:val="28"/>
      <w:szCs w:val="28"/>
    </w:rPr>
  </w:style>
  <w:style w:type="paragraph" w:styleId="Sommario1">
    <w:name w:val="toc 1"/>
    <w:basedOn w:val="Normale"/>
    <w:next w:val="Normale"/>
    <w:autoRedefine/>
    <w:uiPriority w:val="39"/>
    <w:unhideWhenUsed/>
    <w:rsid w:val="006F57D9"/>
    <w:pPr>
      <w:spacing w:after="100"/>
    </w:pPr>
  </w:style>
  <w:style w:type="paragraph" w:styleId="Sommario2">
    <w:name w:val="toc 2"/>
    <w:basedOn w:val="Normale"/>
    <w:next w:val="Normale"/>
    <w:autoRedefine/>
    <w:uiPriority w:val="39"/>
    <w:unhideWhenUsed/>
    <w:rsid w:val="006F57D9"/>
    <w:pPr>
      <w:spacing w:after="100"/>
      <w:ind w:left="200"/>
    </w:pPr>
  </w:style>
  <w:style w:type="paragraph" w:styleId="Sommario3">
    <w:name w:val="toc 3"/>
    <w:basedOn w:val="Normale"/>
    <w:next w:val="Normale"/>
    <w:autoRedefine/>
    <w:uiPriority w:val="39"/>
    <w:unhideWhenUsed/>
    <w:rsid w:val="006F57D9"/>
    <w:pPr>
      <w:spacing w:after="100"/>
      <w:ind w:left="400"/>
    </w:pPr>
  </w:style>
  <w:style w:type="character" w:styleId="Collegamentoipertestuale">
    <w:name w:val="Hyperlink"/>
    <w:basedOn w:val="Carpredefinitoparagrafo"/>
    <w:uiPriority w:val="99"/>
    <w:unhideWhenUsed/>
    <w:rsid w:val="006F57D9"/>
    <w:rPr>
      <w:color w:val="0000FF" w:themeColor="hyperlink"/>
      <w:u w:val="single"/>
    </w:rPr>
  </w:style>
  <w:style w:type="table" w:styleId="af0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1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2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3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4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5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6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7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8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9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a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b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c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d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Menzionenonrisolta1" w:customStyle="1">
    <w:name w:val="Menzione non risolta1"/>
    <w:basedOn w:val="Carpredefinitoparagrafo"/>
    <w:uiPriority w:val="99"/>
    <w:semiHidden/>
    <w:unhideWhenUsed/>
    <w:rsid w:val="000E6AED"/>
    <w:rPr>
      <w:color w:val="605E5C"/>
      <w:shd w:val="clear" w:color="auto" w:fill="E1DFDD"/>
    </w:rPr>
  </w:style>
  <w:style w:type="paragraph" w:styleId="visto" w:customStyle="1">
    <w:name w:val="visto"/>
    <w:link w:val="vistoCarattere"/>
    <w:rsid w:val="00384FAB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40" w:line="360" w:lineRule="exact"/>
      <w:ind w:left="1701" w:hanging="1701"/>
      <w:jc w:val="both"/>
    </w:pPr>
    <w:rPr>
      <w:rFonts w:ascii="Arial" w:hAnsi="Arial" w:eastAsia="Arial Unicode MS" w:cs="Arial Unicode MS"/>
      <w:color w:val="000000"/>
      <w:u w:color="000000"/>
      <w:bdr w:val="nil"/>
    </w:rPr>
  </w:style>
  <w:style w:type="character" w:styleId="vistoCarattere" w:customStyle="1">
    <w:name w:val="visto Carattere"/>
    <w:link w:val="visto"/>
    <w:rsid w:val="00384FAB"/>
    <w:rPr>
      <w:rFonts w:ascii="Arial" w:hAnsi="Arial" w:eastAsia="Arial Unicode MS" w:cs="Arial Unicode MS"/>
      <w:color w:val="000000"/>
      <w:u w:color="000000"/>
      <w:bdr w:val="nil"/>
    </w:rPr>
  </w:style>
  <w:style w:type="table" w:styleId="afe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f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f0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f1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f2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3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4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f5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f6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f7" w:customStyle="1">
    <w:basedOn w:val="Tabellanormale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styleId="aff8" w:customStyle="1">
    <w:basedOn w:val="Tabellanormale"/>
    <w:tblPr>
      <w:tblStyleRowBandSize w:val="1"/>
      <w:tblStyleColBandSize w:val="1"/>
    </w:tblPr>
  </w:style>
  <w:style w:type="table" w:styleId="aff9" w:customStyle="1">
    <w:basedOn w:val="Tabellanormale"/>
    <w:tblPr>
      <w:tblStyleRowBandSize w:val="1"/>
      <w:tblStyleColBandSize w:val="1"/>
    </w:tblPr>
  </w:style>
  <w:style w:type="table" w:styleId="affa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b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c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d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e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0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1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2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3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4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5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6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7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,Footnote91"/>
    <w:basedOn w:val="Normale"/>
    <w:link w:val="TestonotaapidipaginaCarattere"/>
    <w:uiPriority w:val="99"/>
    <w:unhideWhenUsed/>
    <w:rsid w:val="007A46EC"/>
  </w:style>
  <w:style w:type="character" w:styleId="TestonotaapidipaginaCarattere" w:customStyle="1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qFormat/>
    <w:rsid w:val="007A46EC"/>
  </w:style>
  <w:style w:type="character" w:styleId="Rimandonotaapidipagina">
    <w:name w:val="footnote reference"/>
    <w:basedOn w:val="Carpredefinitoparagrafo"/>
    <w:uiPriority w:val="99"/>
    <w:unhideWhenUsed/>
    <w:qFormat/>
    <w:rsid w:val="007A46EC"/>
    <w:rPr>
      <w:vertAlign w:val="superscript"/>
    </w:rPr>
  </w:style>
  <w:style w:type="table" w:styleId="afff8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9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a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b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c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d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e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0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1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2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3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4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Menzionenonrisolta2" w:customStyle="1">
    <w:name w:val="Menzione non risolta2"/>
    <w:basedOn w:val="Carpredefinitoparagrafo"/>
    <w:uiPriority w:val="99"/>
    <w:semiHidden/>
    <w:unhideWhenUsed/>
    <w:rsid w:val="00CC7AD1"/>
    <w:rPr>
      <w:color w:val="605E5C"/>
      <w:shd w:val="clear" w:color="auto" w:fill="E1DFDD"/>
    </w:rPr>
  </w:style>
  <w:style w:type="table" w:styleId="affff5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6" w:customStyle="1">
    <w:basedOn w:val="Tabellanormal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7" w:customStyle="1">
    <w:basedOn w:val="Tabellanormal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fff8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9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a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b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c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d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e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0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1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2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3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4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5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6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7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8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9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a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b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c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d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e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0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1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2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3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4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5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6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7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8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9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a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b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c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d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e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0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1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2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3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4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5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6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7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fffffff8" w:customStyle="1">
    <w:basedOn w:val="Tabellanormal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F22DCE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F22DCE"/>
  </w:style>
  <w:style w:type="paragraph" w:styleId="Pidipagina">
    <w:name w:val="footer"/>
    <w:basedOn w:val="Normale"/>
    <w:link w:val="PidipaginaCarattere"/>
    <w:uiPriority w:val="99"/>
    <w:unhideWhenUsed/>
    <w:rsid w:val="00F22DCE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F22DCE"/>
  </w:style>
  <w:style w:type="table" w:styleId="Grigliatabella">
    <w:name w:val="Table Grid"/>
    <w:basedOn w:val="Tabellanormale"/>
    <w:uiPriority w:val="39"/>
    <w:rsid w:val="002A334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essunaspaziatura">
    <w:name w:val="No Spacing"/>
    <w:uiPriority w:val="1"/>
    <w:qFormat/>
    <w:rsid w:val="00626F72"/>
  </w:style>
  <w:style w:type="paragraph" w:styleId="NormaleWeb">
    <w:name w:val="Normal (Web)"/>
    <w:basedOn w:val="Normale"/>
    <w:uiPriority w:val="99"/>
    <w:unhideWhenUsed/>
    <w:rsid w:val="00DF6229"/>
    <w:pPr>
      <w:spacing w:before="100" w:beforeAutospacing="1" w:after="100" w:afterAutospacing="1"/>
    </w:pPr>
    <w:rPr>
      <w:sz w:val="24"/>
      <w:szCs w:val="24"/>
    </w:rPr>
  </w:style>
  <w:style w:type="character" w:styleId="Menzionenonrisolta3" w:customStyle="1">
    <w:name w:val="Menzione non risolta3"/>
    <w:basedOn w:val="Carpredefinitoparagrafo"/>
    <w:uiPriority w:val="99"/>
    <w:semiHidden/>
    <w:unhideWhenUsed/>
    <w:rsid w:val="0060115E"/>
    <w:rPr>
      <w:color w:val="605E5C"/>
      <w:shd w:val="clear" w:color="auto" w:fill="E1DFDD"/>
    </w:rPr>
  </w:style>
  <w:style w:type="paragraph" w:styleId="Default" w:customStyle="1">
    <w:name w:val="Default"/>
    <w:rsid w:val="00C8363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Menzionenonrisolta4" w:customStyle="1">
    <w:name w:val="Menzione non risolta4"/>
    <w:basedOn w:val="Carpredefinitoparagrafo"/>
    <w:uiPriority w:val="99"/>
    <w:semiHidden/>
    <w:unhideWhenUsed/>
    <w:rsid w:val="00D95622"/>
    <w:rPr>
      <w:color w:val="605E5C"/>
      <w:shd w:val="clear" w:color="auto" w:fill="E1DFDD"/>
    </w:rPr>
  </w:style>
  <w:style w:type="character" w:styleId="Richiamoallanotaapidipagina" w:customStyle="1">
    <w:name w:val="Richiamo alla nota a piè di pagina"/>
    <w:rsid w:val="009A3DB7"/>
    <w:rPr>
      <w:vertAlign w:val="superscript"/>
    </w:rPr>
  </w:style>
  <w:style w:type="character" w:styleId="Caratterinotaapidipagina" w:customStyle="1">
    <w:name w:val="Caratteri nota a piè di pagina"/>
    <w:qFormat/>
    <w:rsid w:val="009A3DB7"/>
    <w:rPr>
      <w:vertAlign w:val="superscript"/>
    </w:rPr>
  </w:style>
  <w:style w:type="table" w:styleId="Grigliatabellachiara1" w:customStyle="1">
    <w:name w:val="Griglia tabella chiara1"/>
    <w:basedOn w:val="Tabellanormale"/>
    <w:uiPriority w:val="40"/>
    <w:rsid w:val="009A3DB7"/>
    <w:rPr>
      <w:rFonts w:asciiTheme="minorHAnsi" w:hAnsiTheme="minorHAnsi"/>
      <w:szCs w:val="22"/>
      <w:lang w:eastAsia="en-US"/>
    </w:r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paragraph" w:styleId="ECVLeftHeading" w:customStyle="1">
    <w:name w:val="_ECV_LeftHeading"/>
    <w:basedOn w:val="Normale"/>
    <w:rsid w:val="00C02DD7"/>
    <w:pPr>
      <w:widowControl w:val="0"/>
      <w:suppressLineNumbers/>
      <w:suppressAutoHyphens/>
      <w:ind w:right="283"/>
      <w:jc w:val="right"/>
    </w:pPr>
    <w:rPr>
      <w:rFonts w:ascii="Arial" w:hAnsi="Arial" w:eastAsia="SimSun" w:cs="Mangal"/>
      <w:caps/>
      <w:color w:val="0E4194"/>
      <w:spacing w:val="-6"/>
      <w:kern w:val="1"/>
      <w:sz w:val="18"/>
      <w:szCs w:val="24"/>
      <w:lang w:eastAsia="hi-IN" w:bidi="hi-IN"/>
    </w:rPr>
  </w:style>
  <w:style w:type="paragraph" w:styleId="Rientrocorpodeltesto">
    <w:name w:val="Body Text Indent"/>
    <w:basedOn w:val="Normale"/>
    <w:link w:val="RientrocorpodeltestoCarattere"/>
    <w:rsid w:val="00FE4779"/>
    <w:rPr>
      <w:b/>
      <w:bCs/>
      <w:sz w:val="24"/>
      <w:szCs w:val="24"/>
    </w:rPr>
  </w:style>
  <w:style w:type="character" w:styleId="RientrocorpodeltestoCarattere" w:customStyle="1">
    <w:name w:val="Rientro corpo del testo Carattere"/>
    <w:basedOn w:val="Carpredefinitoparagrafo"/>
    <w:link w:val="Rientrocorpodeltesto"/>
    <w:rsid w:val="00FE4779"/>
    <w:rPr>
      <w:b/>
      <w:bCs/>
      <w:sz w:val="24"/>
      <w:szCs w:val="24"/>
    </w:rPr>
  </w:style>
  <w:style w:type="paragraph" w:styleId="Paragrafoelenco1" w:customStyle="1">
    <w:name w:val="Paragrafo elenco1"/>
    <w:basedOn w:val="Normale"/>
    <w:rsid w:val="00FE4779"/>
    <w:pPr>
      <w:ind w:left="720"/>
    </w:pPr>
    <w:rPr>
      <w:sz w:val="24"/>
      <w:szCs w:val="24"/>
    </w:rPr>
  </w:style>
  <w:style w:type="table" w:styleId="TableNormal1" w:customStyle="1">
    <w:name w:val="Table Normal1"/>
    <w:rsid w:val="00426F3A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Progetti%20UE\NAUTICA\AVVISO%20ACADEMY\ASPAL-%20format-avviso-pubblico%202021%20DEF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D19D63BFC9A2847BE500CD537D708AB" ma:contentTypeVersion="19" ma:contentTypeDescription="Creare un nuovo documento." ma:contentTypeScope="" ma:versionID="ea83b37214e673623f825481d7651b6a">
  <xsd:schema xmlns:xsd="http://www.w3.org/2001/XMLSchema" xmlns:xs="http://www.w3.org/2001/XMLSchema" xmlns:p="http://schemas.microsoft.com/office/2006/metadata/properties" xmlns:ns2="fa20b35d-92a8-45e1-8d8a-c8dcde20a337" xmlns:ns3="a6549965-b6f1-4808-9b53-ce153672df10" targetNamespace="http://schemas.microsoft.com/office/2006/metadata/properties" ma:root="true" ma:fieldsID="92d9cc37c8544b00c1df050a71fc302e" ns2:_="" ns3:_="">
    <xsd:import namespace="fa20b35d-92a8-45e1-8d8a-c8dcde20a337"/>
    <xsd:import namespace="a6549965-b6f1-4808-9b53-ce153672df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0b35d-92a8-45e1-8d8a-c8dcde20a3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549965-b6f1-4808-9b53-ce153672df1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c921009-dc1c-4f0b-bf89-a626bc27be7c}" ma:internalName="TaxCatchAll" ma:showField="CatchAllData" ma:web="a6549965-b6f1-4808-9b53-ce153672df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20b35d-92a8-45e1-8d8a-c8dcde20a337">
      <Terms xmlns="http://schemas.microsoft.com/office/infopath/2007/PartnerControls"/>
    </lcf76f155ced4ddcb4097134ff3c332f>
    <TaxCatchAll xmlns="a6549965-b6f1-4808-9b53-ce153672df1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A74F6F-AF99-43E8-8722-F190DC9F7837}"/>
</file>

<file path=customXml/itemProps2.xml><?xml version="1.0" encoding="utf-8"?>
<ds:datastoreItem xmlns:ds="http://schemas.openxmlformats.org/officeDocument/2006/customXml" ds:itemID="{917A5185-BBE9-43C2-A5B5-68D6184ADCB5}">
  <ds:schemaRefs>
    <ds:schemaRef ds:uri="http://schemas.microsoft.com/office/2006/metadata/properties"/>
    <ds:schemaRef ds:uri="http://schemas.microsoft.com/office/infopath/2007/PartnerControls"/>
    <ds:schemaRef ds:uri="7e85b637-7cc0-4ee1-8888-6a3c7937309b"/>
  </ds:schemaRefs>
</ds:datastoreItem>
</file>

<file path=customXml/itemProps3.xml><?xml version="1.0" encoding="utf-8"?>
<ds:datastoreItem xmlns:ds="http://schemas.openxmlformats.org/officeDocument/2006/customXml" ds:itemID="{70B7ECB1-C8F9-4DF9-8631-E5ECC1A155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DDDB9FC-3C83-4F87-91AB-5175189AB85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deff24bb-2089-4400-8c8e-f71e680378b2}" enabled="0" method="" siteId="{deff24bb-2089-4400-8c8e-f71e680378b2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ASPAL- format-avviso-pubblico 2021 DEF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Emanuela Atzori</dc:creator>
  <keywords/>
  <lastModifiedBy>Vidili Susanna Maria</lastModifiedBy>
  <revision>6</revision>
  <lastPrinted>2023-12-27T20:14:00.0000000Z</lastPrinted>
  <dcterms:created xsi:type="dcterms:W3CDTF">2025-10-13T13:15:00.0000000Z</dcterms:created>
  <dcterms:modified xsi:type="dcterms:W3CDTF">2025-10-14T09:55:29.0814984Z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0x0101001D19D63BFC9A2847BE500CD537D708AB</vt:lpwstr>
  </property>
  <property fmtid="{D5CDD505-2E9C-101B-9397-08002B2CF9AE}" pid="3" name="MediaServiceImageTags">
    <vt:lpwstr/>
  </property>
</Properties>
</file>